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Weekdays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8E7745"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8E7745" w:rsidRDefault="005A0DC5">
            <w:pPr>
              <w:pStyle w:val="Days"/>
            </w:pPr>
            <w:r>
              <w:t>Sunday</w:t>
            </w:r>
          </w:p>
        </w:tc>
        <w:tc>
          <w:tcPr>
            <w:tcW w:w="1539" w:type="dxa"/>
            <w:vAlign w:val="center"/>
          </w:tcPr>
          <w:p w:rsidR="008E7745" w:rsidRDefault="005A0DC5">
            <w:pPr>
              <w:pStyle w:val="Days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8E7745" w:rsidRDefault="005A0DC5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:rsidR="008E7745" w:rsidRDefault="005A0DC5">
            <w:pPr>
              <w:pStyle w:val="Days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:rsidR="008E7745" w:rsidRDefault="005A0DC5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8E7745" w:rsidRDefault="005A0DC5">
            <w:pPr>
              <w:pStyle w:val="Days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8E7745" w:rsidRDefault="005A0DC5">
            <w:pPr>
              <w:pStyle w:val="Days"/>
            </w:pPr>
            <w:r>
              <w:t>Saturday</w:t>
            </w:r>
          </w:p>
        </w:tc>
      </w:tr>
    </w:tbl>
    <w:p w:rsidR="008E7745" w:rsidRDefault="008E7745">
      <w:pPr>
        <w:pStyle w:val="NoSpacing"/>
        <w:rPr>
          <w:sz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lendar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8E7745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8E7745" w:rsidRDefault="008E7745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97084"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Default="008E7745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97084"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 w:rsidR="00F97084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Default="008E7745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97084"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 w:rsidR="00F97084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Default="008E7745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97084"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 w:rsidR="00F97084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Default="008E7745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97084"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 w:rsidR="00F97084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Default="008E7745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97084">
              <w:instrText>Friday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F97084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Default="008E7745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97084">
              <w:instrText>Friday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 w:rsidR="00F97084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 w:rsidR="00F97084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97084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F97084">
              <w:rPr>
                <w:noProof/>
              </w:rPr>
              <w:t>2</w:t>
            </w:r>
            <w:r>
              <w:fldChar w:fldCharType="end"/>
            </w:r>
          </w:p>
        </w:tc>
      </w:tr>
      <w:tr w:rsidR="008E7745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8E7745" w:rsidRDefault="008E7745" w:rsidP="00435EFE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 w:rsidR="00F97084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Default="008E7745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F97084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Default="008E7745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F97084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Default="008E7745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F97084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Default="008E7745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 w:rsidR="00F97084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Default="00F97084">
            <w:pPr>
              <w:pStyle w:val="TableText"/>
            </w:pPr>
            <w:r>
              <w:t xml:space="preserve">Group </w:t>
            </w:r>
            <w:proofErr w:type="spellStart"/>
            <w:r>
              <w:t>ID’d</w:t>
            </w:r>
            <w:proofErr w:type="spellEnd"/>
          </w:p>
        </w:tc>
        <w:tc>
          <w:tcPr>
            <w:tcW w:w="346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 w:rsidR="00F97084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Default="008E7745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 w:rsidR="00F97084">
              <w:rPr>
                <w:noProof/>
              </w:rPr>
              <w:t>9</w:t>
            </w:r>
            <w:r>
              <w:fldChar w:fldCharType="end"/>
            </w:r>
          </w:p>
        </w:tc>
      </w:tr>
      <w:tr w:rsidR="008E7745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8E7745" w:rsidRDefault="008E7745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 w:rsidR="00F97084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Default="008E7745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 w:rsidR="00F97084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Default="00435EFE">
            <w:pPr>
              <w:pStyle w:val="TableTex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AIMS Science </w:t>
            </w:r>
            <w:r w:rsidR="00F97084" w:rsidRPr="00805E1B">
              <w:rPr>
                <w:b/>
                <w:sz w:val="18"/>
                <w:szCs w:val="18"/>
              </w:rPr>
              <w:t xml:space="preserve">ACT </w:t>
            </w:r>
            <w:r w:rsidR="00F97084" w:rsidRPr="00435EFE">
              <w:rPr>
                <w:b/>
              </w:rPr>
              <w:t>Pre-bubble</w:t>
            </w:r>
          </w:p>
          <w:p w:rsidR="00805E1B" w:rsidRDefault="00805E1B">
            <w:pPr>
              <w:pStyle w:val="TableTex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 12:15-12:55</w:t>
            </w:r>
          </w:p>
          <w:p w:rsidR="00805E1B" w:rsidRDefault="00805E1B" w:rsidP="00805E1B">
            <w:pPr>
              <w:pStyle w:val="TableText"/>
              <w:rPr>
                <w:sz w:val="16"/>
                <w:szCs w:val="16"/>
              </w:rPr>
            </w:pPr>
            <w:r w:rsidRPr="00805E1B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 xml:space="preserve">  1:00 – 1:40</w:t>
            </w:r>
          </w:p>
          <w:p w:rsidR="00805E1B" w:rsidRDefault="00805E1B" w:rsidP="00805E1B">
            <w:pPr>
              <w:pStyle w:val="TableTex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 1:45 – 2:25</w:t>
            </w:r>
          </w:p>
          <w:p w:rsidR="00805E1B" w:rsidRPr="00805E1B" w:rsidRDefault="00805E1B" w:rsidP="00805E1B">
            <w:pPr>
              <w:pStyle w:val="TableTex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 2:30 – 3:10</w:t>
            </w:r>
          </w:p>
        </w:tc>
        <w:tc>
          <w:tcPr>
            <w:tcW w:w="346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 w:rsidR="00F97084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Default="008E7745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 w:rsidR="00F97084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Default="008E7745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 w:rsidR="00F97084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Default="00F97084">
            <w:pPr>
              <w:pStyle w:val="TableText"/>
            </w:pPr>
            <w:r>
              <w:t>Outline of Presentation</w:t>
            </w:r>
          </w:p>
        </w:tc>
        <w:tc>
          <w:tcPr>
            <w:tcW w:w="346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 w:rsidR="00F97084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Default="008E7745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 w:rsidR="00F97084">
              <w:rPr>
                <w:noProof/>
              </w:rPr>
              <w:t>16</w:t>
            </w:r>
            <w:r>
              <w:fldChar w:fldCharType="end"/>
            </w:r>
          </w:p>
        </w:tc>
      </w:tr>
      <w:tr w:rsidR="008E7745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8E7745" w:rsidRDefault="008E7745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 w:rsidR="00F97084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Default="008E7745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F97084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Pr="00805E1B" w:rsidRDefault="00F97084">
            <w:pPr>
              <w:pStyle w:val="TableText"/>
              <w:rPr>
                <w:b/>
                <w:sz w:val="18"/>
                <w:szCs w:val="18"/>
              </w:rPr>
            </w:pPr>
            <w:r w:rsidRPr="00805E1B">
              <w:rPr>
                <w:b/>
                <w:sz w:val="18"/>
                <w:szCs w:val="18"/>
              </w:rPr>
              <w:t>ACT</w:t>
            </w:r>
          </w:p>
          <w:p w:rsidR="00805E1B" w:rsidRDefault="00805E1B">
            <w:pPr>
              <w:pStyle w:val="TableText"/>
            </w:pPr>
            <w:r>
              <w:t>1  1:45- 2:15</w:t>
            </w:r>
          </w:p>
          <w:p w:rsidR="00805E1B" w:rsidRDefault="00805E1B">
            <w:pPr>
              <w:pStyle w:val="TableText"/>
            </w:pPr>
            <w:r>
              <w:t>6  2:20 -2:45</w:t>
            </w:r>
          </w:p>
          <w:p w:rsidR="00805E1B" w:rsidRDefault="00805E1B">
            <w:pPr>
              <w:pStyle w:val="TableText"/>
            </w:pPr>
            <w:r>
              <w:t>7  2:50 – 3:15</w:t>
            </w:r>
          </w:p>
          <w:p w:rsidR="00805E1B" w:rsidRDefault="00805E1B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F97084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Default="008E7745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F97084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Default="008E7745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 w:rsidR="00F97084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Default="00F97084" w:rsidP="00F97084">
            <w:pPr>
              <w:pStyle w:val="TableText"/>
            </w:pPr>
            <w:r>
              <w:t>Research Citations</w:t>
            </w:r>
          </w:p>
        </w:tc>
        <w:tc>
          <w:tcPr>
            <w:tcW w:w="346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 w:rsidR="00F97084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Default="008E7745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 w:rsidR="00F97084">
              <w:rPr>
                <w:noProof/>
              </w:rPr>
              <w:t>23</w:t>
            </w:r>
            <w:r>
              <w:fldChar w:fldCharType="end"/>
            </w:r>
          </w:p>
        </w:tc>
      </w:tr>
      <w:tr w:rsidR="008E7745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8E7745" w:rsidRDefault="008E7745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 w:rsidR="00F97084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 w:rsidR="00F97084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97084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 w:rsidR="00F97084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97084"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 w:rsidR="00F97084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Default="008E7745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 w:rsidR="00F97084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 w:rsidR="00F97084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97084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 w:rsidR="00F97084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97084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F97084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Default="008E7745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 w:rsidR="00F97084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 w:rsidR="00F97084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97084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 w:rsidR="00F97084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97084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F97084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Default="008E7745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 w:rsidR="00F97084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 w:rsidR="00F97084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97084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 w:rsidR="00F97084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97084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F97084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Default="008E7745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 w:rsidR="00F97084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 w:rsidR="00F97084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97084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 w:rsidR="00F97084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97084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F97084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Default="00F97084">
            <w:pPr>
              <w:pStyle w:val="TableText"/>
            </w:pPr>
            <w:r>
              <w:t>Rough Draft</w:t>
            </w:r>
          </w:p>
        </w:tc>
        <w:tc>
          <w:tcPr>
            <w:tcW w:w="346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 w:rsidR="00F97084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 w:rsidR="00F97084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97084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 w:rsidR="00F97084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97084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F97084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Default="008E7745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8E7745" w:rsidRDefault="005A0DC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 w:rsidR="00F97084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 w:rsidR="00F97084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97084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 w:rsidR="00F97084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97084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F97084">
              <w:rPr>
                <w:noProof/>
              </w:rPr>
              <w:t>30</w:t>
            </w:r>
            <w:r>
              <w:fldChar w:fldCharType="end"/>
            </w:r>
          </w:p>
        </w:tc>
      </w:tr>
      <w:tr w:rsidR="008E7745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8E7745" w:rsidRPr="00F97084" w:rsidRDefault="00F97084">
            <w:pPr>
              <w:pStyle w:val="TableText"/>
              <w:rPr>
                <w:b/>
                <w:sz w:val="32"/>
                <w:szCs w:val="32"/>
              </w:rPr>
            </w:pPr>
            <w:r w:rsidRPr="00F97084">
              <w:rPr>
                <w:b/>
                <w:color w:val="7030A0"/>
                <w:sz w:val="32"/>
                <w:szCs w:val="32"/>
              </w:rPr>
              <w:t>May</w:t>
            </w:r>
          </w:p>
        </w:tc>
        <w:tc>
          <w:tcPr>
            <w:tcW w:w="345" w:type="dxa"/>
            <w:vAlign w:val="bottom"/>
          </w:tcPr>
          <w:p w:rsidR="008E7745" w:rsidRPr="00F97084" w:rsidRDefault="00F97084">
            <w:pPr>
              <w:pStyle w:val="Dates"/>
              <w:rPr>
                <w:color w:val="7030A0"/>
              </w:rPr>
            </w:pPr>
            <w:r w:rsidRPr="00F97084">
              <w:rPr>
                <w:color w:val="7030A0"/>
              </w:rPr>
              <w:t>1</w:t>
            </w:r>
            <w:r w:rsidR="005A0DC5" w:rsidRPr="00F97084">
              <w:rPr>
                <w:color w:val="7030A0"/>
              </w:rPr>
              <w:fldChar w:fldCharType="begin"/>
            </w:r>
            <w:r w:rsidR="005A0DC5" w:rsidRPr="00F97084">
              <w:rPr>
                <w:color w:val="7030A0"/>
              </w:rPr>
              <w:instrText xml:space="preserve">IF </w:instrText>
            </w:r>
            <w:r w:rsidR="005A0DC5" w:rsidRPr="00F97084">
              <w:rPr>
                <w:color w:val="7030A0"/>
              </w:rPr>
              <w:fldChar w:fldCharType="begin"/>
            </w:r>
            <w:r w:rsidR="005A0DC5" w:rsidRPr="00F97084">
              <w:rPr>
                <w:color w:val="7030A0"/>
              </w:rPr>
              <w:instrText xml:space="preserve"> =N5</w:instrText>
            </w:r>
            <w:r w:rsidR="005A0DC5" w:rsidRPr="00F97084">
              <w:rPr>
                <w:color w:val="7030A0"/>
              </w:rPr>
              <w:fldChar w:fldCharType="separate"/>
            </w:r>
            <w:r w:rsidRPr="00F97084">
              <w:rPr>
                <w:noProof/>
                <w:color w:val="7030A0"/>
              </w:rPr>
              <w:instrText>30</w:instrText>
            </w:r>
            <w:r w:rsidR="005A0DC5" w:rsidRPr="00F97084">
              <w:rPr>
                <w:color w:val="7030A0"/>
              </w:rPr>
              <w:fldChar w:fldCharType="end"/>
            </w:r>
            <w:r w:rsidR="005A0DC5" w:rsidRPr="00F97084">
              <w:rPr>
                <w:color w:val="7030A0"/>
              </w:rPr>
              <w:instrText xml:space="preserve"> = 0,"" </w:instrText>
            </w:r>
            <w:r w:rsidR="005A0DC5" w:rsidRPr="00F97084">
              <w:rPr>
                <w:color w:val="7030A0"/>
              </w:rPr>
              <w:fldChar w:fldCharType="begin"/>
            </w:r>
            <w:r w:rsidR="005A0DC5" w:rsidRPr="00F97084">
              <w:rPr>
                <w:color w:val="7030A0"/>
              </w:rPr>
              <w:instrText xml:space="preserve"> IF </w:instrText>
            </w:r>
            <w:r w:rsidR="005A0DC5" w:rsidRPr="00F97084">
              <w:rPr>
                <w:color w:val="7030A0"/>
              </w:rPr>
              <w:fldChar w:fldCharType="begin"/>
            </w:r>
            <w:r w:rsidR="005A0DC5" w:rsidRPr="00F97084">
              <w:rPr>
                <w:color w:val="7030A0"/>
              </w:rPr>
              <w:instrText xml:space="preserve"> =N5 </w:instrText>
            </w:r>
            <w:r w:rsidR="005A0DC5" w:rsidRPr="00F97084">
              <w:rPr>
                <w:color w:val="7030A0"/>
              </w:rPr>
              <w:fldChar w:fldCharType="separate"/>
            </w:r>
            <w:r w:rsidRPr="00F97084">
              <w:rPr>
                <w:noProof/>
                <w:color w:val="7030A0"/>
              </w:rPr>
              <w:instrText>30</w:instrText>
            </w:r>
            <w:r w:rsidR="005A0DC5" w:rsidRPr="00F97084">
              <w:rPr>
                <w:color w:val="7030A0"/>
              </w:rPr>
              <w:fldChar w:fldCharType="end"/>
            </w:r>
            <w:r w:rsidR="005A0DC5" w:rsidRPr="00F97084">
              <w:rPr>
                <w:color w:val="7030A0"/>
              </w:rPr>
              <w:instrText xml:space="preserve">  &lt; </w:instrText>
            </w:r>
            <w:r w:rsidR="005A0DC5" w:rsidRPr="00F97084">
              <w:rPr>
                <w:color w:val="7030A0"/>
              </w:rPr>
              <w:fldChar w:fldCharType="begin"/>
            </w:r>
            <w:r w:rsidR="005A0DC5" w:rsidRPr="00F97084">
              <w:rPr>
                <w:color w:val="7030A0"/>
              </w:rPr>
              <w:instrText xml:space="preserve"> DocVariable MonthEnd \@ d </w:instrText>
            </w:r>
            <w:r w:rsidR="005A0DC5" w:rsidRPr="00F97084">
              <w:rPr>
                <w:color w:val="7030A0"/>
              </w:rPr>
              <w:fldChar w:fldCharType="separate"/>
            </w:r>
            <w:r w:rsidRPr="00F97084">
              <w:rPr>
                <w:color w:val="7030A0"/>
              </w:rPr>
              <w:instrText>30</w:instrText>
            </w:r>
            <w:r w:rsidR="005A0DC5" w:rsidRPr="00F97084">
              <w:rPr>
                <w:color w:val="7030A0"/>
              </w:rPr>
              <w:fldChar w:fldCharType="end"/>
            </w:r>
            <w:r w:rsidR="005A0DC5" w:rsidRPr="00F97084">
              <w:rPr>
                <w:color w:val="7030A0"/>
              </w:rPr>
              <w:instrText xml:space="preserve">  </w:instrText>
            </w:r>
            <w:r w:rsidR="005A0DC5" w:rsidRPr="00F97084">
              <w:rPr>
                <w:color w:val="7030A0"/>
              </w:rPr>
              <w:fldChar w:fldCharType="begin"/>
            </w:r>
            <w:r w:rsidR="005A0DC5" w:rsidRPr="00F97084">
              <w:rPr>
                <w:color w:val="7030A0"/>
              </w:rPr>
              <w:instrText xml:space="preserve"> =N5+1 </w:instrText>
            </w:r>
            <w:r w:rsidR="005A0DC5" w:rsidRPr="00F97084">
              <w:rPr>
                <w:color w:val="7030A0"/>
              </w:rPr>
              <w:fldChar w:fldCharType="separate"/>
            </w:r>
            <w:r w:rsidRPr="00F97084">
              <w:rPr>
                <w:noProof/>
                <w:color w:val="7030A0"/>
              </w:rPr>
              <w:instrText>31</w:instrText>
            </w:r>
            <w:r w:rsidR="005A0DC5" w:rsidRPr="00F97084">
              <w:rPr>
                <w:color w:val="7030A0"/>
              </w:rPr>
              <w:fldChar w:fldCharType="end"/>
            </w:r>
            <w:r w:rsidR="005A0DC5" w:rsidRPr="00F97084">
              <w:rPr>
                <w:color w:val="7030A0"/>
              </w:rPr>
              <w:instrText xml:space="preserve"> "" </w:instrText>
            </w:r>
            <w:r w:rsidR="005A0DC5" w:rsidRPr="00F97084">
              <w:rPr>
                <w:color w:val="7030A0"/>
              </w:rPr>
              <w:fldChar w:fldCharType="end"/>
            </w:r>
            <w:r w:rsidR="005A0DC5" w:rsidRPr="00F97084">
              <w:rPr>
                <w:color w:val="7030A0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Pr="00F97084" w:rsidRDefault="008E7745">
            <w:pPr>
              <w:pStyle w:val="TableText"/>
              <w:rPr>
                <w:color w:val="7030A0"/>
              </w:rPr>
            </w:pPr>
          </w:p>
        </w:tc>
        <w:tc>
          <w:tcPr>
            <w:tcW w:w="346" w:type="dxa"/>
            <w:vAlign w:val="bottom"/>
          </w:tcPr>
          <w:p w:rsidR="008E7745" w:rsidRPr="00F97084" w:rsidRDefault="00F97084">
            <w:pPr>
              <w:pStyle w:val="Dates"/>
              <w:rPr>
                <w:color w:val="7030A0"/>
              </w:rPr>
            </w:pPr>
            <w:r w:rsidRPr="00F97084">
              <w:rPr>
                <w:color w:val="7030A0"/>
              </w:rPr>
              <w:t>2</w:t>
            </w:r>
            <w:r w:rsidR="005A0DC5" w:rsidRPr="00F97084">
              <w:rPr>
                <w:color w:val="7030A0"/>
              </w:rPr>
              <w:fldChar w:fldCharType="begin"/>
            </w:r>
            <w:r w:rsidR="005A0DC5" w:rsidRPr="00F97084">
              <w:rPr>
                <w:color w:val="7030A0"/>
              </w:rPr>
              <w:instrText xml:space="preserve">IF </w:instrText>
            </w:r>
            <w:r w:rsidR="005A0DC5" w:rsidRPr="00F97084">
              <w:rPr>
                <w:color w:val="7030A0"/>
              </w:rPr>
              <w:fldChar w:fldCharType="begin"/>
            </w:r>
            <w:r w:rsidR="005A0DC5" w:rsidRPr="00F97084">
              <w:rPr>
                <w:color w:val="7030A0"/>
              </w:rPr>
              <w:instrText xml:space="preserve"> =B6</w:instrText>
            </w:r>
            <w:r w:rsidR="005A0DC5" w:rsidRPr="00F97084">
              <w:rPr>
                <w:color w:val="7030A0"/>
              </w:rPr>
              <w:fldChar w:fldCharType="separate"/>
            </w:r>
            <w:r w:rsidRPr="00F97084">
              <w:rPr>
                <w:noProof/>
                <w:color w:val="7030A0"/>
              </w:rPr>
              <w:instrText>0</w:instrText>
            </w:r>
            <w:r w:rsidR="005A0DC5" w:rsidRPr="00F97084">
              <w:rPr>
                <w:color w:val="7030A0"/>
              </w:rPr>
              <w:fldChar w:fldCharType="end"/>
            </w:r>
            <w:r w:rsidR="005A0DC5" w:rsidRPr="00F97084">
              <w:rPr>
                <w:color w:val="7030A0"/>
              </w:rPr>
              <w:instrText xml:space="preserve"> = 0,"" </w:instrText>
            </w:r>
            <w:r w:rsidR="005A0DC5" w:rsidRPr="00F97084">
              <w:rPr>
                <w:color w:val="7030A0"/>
              </w:rPr>
              <w:fldChar w:fldCharType="begin"/>
            </w:r>
            <w:r w:rsidR="005A0DC5" w:rsidRPr="00F97084">
              <w:rPr>
                <w:color w:val="7030A0"/>
              </w:rPr>
              <w:instrText xml:space="preserve"> IF </w:instrText>
            </w:r>
            <w:r w:rsidR="005A0DC5" w:rsidRPr="00F97084">
              <w:rPr>
                <w:color w:val="7030A0"/>
              </w:rPr>
              <w:fldChar w:fldCharType="begin"/>
            </w:r>
            <w:r w:rsidR="005A0DC5" w:rsidRPr="00F97084">
              <w:rPr>
                <w:color w:val="7030A0"/>
              </w:rPr>
              <w:instrText xml:space="preserve"> =B6 </w:instrText>
            </w:r>
            <w:r w:rsidR="005A0DC5" w:rsidRPr="00F97084">
              <w:rPr>
                <w:color w:val="7030A0"/>
              </w:rPr>
              <w:fldChar w:fldCharType="separate"/>
            </w:r>
            <w:r w:rsidRPr="00F97084">
              <w:rPr>
                <w:noProof/>
                <w:color w:val="7030A0"/>
              </w:rPr>
              <w:instrText>31</w:instrText>
            </w:r>
            <w:r w:rsidR="005A0DC5" w:rsidRPr="00F97084">
              <w:rPr>
                <w:color w:val="7030A0"/>
              </w:rPr>
              <w:fldChar w:fldCharType="end"/>
            </w:r>
            <w:r w:rsidR="005A0DC5" w:rsidRPr="00F97084">
              <w:rPr>
                <w:color w:val="7030A0"/>
              </w:rPr>
              <w:instrText xml:space="preserve">  &lt; </w:instrText>
            </w:r>
            <w:r w:rsidR="005A0DC5" w:rsidRPr="00F97084">
              <w:rPr>
                <w:color w:val="7030A0"/>
              </w:rPr>
              <w:fldChar w:fldCharType="begin"/>
            </w:r>
            <w:r w:rsidR="005A0DC5" w:rsidRPr="00F97084">
              <w:rPr>
                <w:color w:val="7030A0"/>
              </w:rPr>
              <w:instrText xml:space="preserve"> DocVariable MonthEnd \@ d </w:instrText>
            </w:r>
            <w:r w:rsidR="005A0DC5" w:rsidRPr="00F97084">
              <w:rPr>
                <w:color w:val="7030A0"/>
              </w:rPr>
              <w:fldChar w:fldCharType="separate"/>
            </w:r>
            <w:r w:rsidRPr="00F97084">
              <w:rPr>
                <w:color w:val="7030A0"/>
              </w:rPr>
              <w:instrText>31</w:instrText>
            </w:r>
            <w:r w:rsidR="005A0DC5" w:rsidRPr="00F97084">
              <w:rPr>
                <w:color w:val="7030A0"/>
              </w:rPr>
              <w:fldChar w:fldCharType="end"/>
            </w:r>
            <w:r w:rsidR="005A0DC5" w:rsidRPr="00F97084">
              <w:rPr>
                <w:color w:val="7030A0"/>
              </w:rPr>
              <w:instrText xml:space="preserve">  </w:instrText>
            </w:r>
            <w:r w:rsidR="005A0DC5" w:rsidRPr="00F97084">
              <w:rPr>
                <w:color w:val="7030A0"/>
              </w:rPr>
              <w:fldChar w:fldCharType="begin"/>
            </w:r>
            <w:r w:rsidR="005A0DC5" w:rsidRPr="00F97084">
              <w:rPr>
                <w:color w:val="7030A0"/>
              </w:rPr>
              <w:instrText xml:space="preserve"> =B6+1 </w:instrText>
            </w:r>
            <w:r w:rsidR="005A0DC5" w:rsidRPr="00F97084">
              <w:rPr>
                <w:color w:val="7030A0"/>
              </w:rPr>
              <w:fldChar w:fldCharType="separate"/>
            </w:r>
            <w:r w:rsidR="005A0DC5" w:rsidRPr="00F97084">
              <w:rPr>
                <w:noProof/>
                <w:color w:val="7030A0"/>
              </w:rPr>
              <w:instrText>31</w:instrText>
            </w:r>
            <w:r w:rsidR="005A0DC5" w:rsidRPr="00F97084">
              <w:rPr>
                <w:color w:val="7030A0"/>
              </w:rPr>
              <w:fldChar w:fldCharType="end"/>
            </w:r>
            <w:r w:rsidR="005A0DC5" w:rsidRPr="00F97084">
              <w:rPr>
                <w:color w:val="7030A0"/>
              </w:rPr>
              <w:instrText xml:space="preserve"> "" </w:instrText>
            </w:r>
            <w:r w:rsidR="005A0DC5" w:rsidRPr="00F97084">
              <w:rPr>
                <w:color w:val="7030A0"/>
              </w:rPr>
              <w:fldChar w:fldCharType="end"/>
            </w:r>
            <w:r w:rsidR="005A0DC5" w:rsidRPr="00F97084">
              <w:rPr>
                <w:color w:val="7030A0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:rsidR="008E7745" w:rsidRPr="00F97084" w:rsidRDefault="008E7745">
            <w:pPr>
              <w:pStyle w:val="TableText"/>
              <w:rPr>
                <w:color w:val="7030A0"/>
              </w:rPr>
            </w:pPr>
          </w:p>
        </w:tc>
        <w:tc>
          <w:tcPr>
            <w:tcW w:w="346" w:type="dxa"/>
            <w:vAlign w:val="bottom"/>
          </w:tcPr>
          <w:p w:rsidR="008E7745" w:rsidRPr="00F97084" w:rsidRDefault="00F97084">
            <w:pPr>
              <w:pStyle w:val="Dates"/>
              <w:rPr>
                <w:color w:val="7030A0"/>
              </w:rPr>
            </w:pPr>
            <w:r w:rsidRPr="00F97084">
              <w:rPr>
                <w:color w:val="7030A0"/>
              </w:rPr>
              <w:t>3</w:t>
            </w:r>
          </w:p>
        </w:tc>
        <w:tc>
          <w:tcPr>
            <w:tcW w:w="1199" w:type="dxa"/>
            <w:vAlign w:val="bottom"/>
          </w:tcPr>
          <w:p w:rsidR="008E7745" w:rsidRPr="00F97084" w:rsidRDefault="008E7745">
            <w:pPr>
              <w:pStyle w:val="TableText"/>
              <w:rPr>
                <w:color w:val="7030A0"/>
              </w:rPr>
            </w:pPr>
          </w:p>
        </w:tc>
        <w:tc>
          <w:tcPr>
            <w:tcW w:w="346" w:type="dxa"/>
            <w:vAlign w:val="bottom"/>
          </w:tcPr>
          <w:p w:rsidR="008E7745" w:rsidRPr="00F97084" w:rsidRDefault="00F97084">
            <w:pPr>
              <w:pStyle w:val="Dates"/>
              <w:rPr>
                <w:color w:val="7030A0"/>
              </w:rPr>
            </w:pPr>
            <w:r w:rsidRPr="00F97084">
              <w:rPr>
                <w:color w:val="7030A0"/>
              </w:rPr>
              <w:t>4</w:t>
            </w:r>
          </w:p>
        </w:tc>
        <w:tc>
          <w:tcPr>
            <w:tcW w:w="1199" w:type="dxa"/>
            <w:vAlign w:val="bottom"/>
          </w:tcPr>
          <w:p w:rsidR="008E7745" w:rsidRPr="00F97084" w:rsidRDefault="008E7745">
            <w:pPr>
              <w:pStyle w:val="TableText"/>
              <w:rPr>
                <w:color w:val="7030A0"/>
              </w:rPr>
            </w:pPr>
          </w:p>
        </w:tc>
        <w:tc>
          <w:tcPr>
            <w:tcW w:w="346" w:type="dxa"/>
            <w:vAlign w:val="bottom"/>
          </w:tcPr>
          <w:p w:rsidR="008E7745" w:rsidRPr="00F97084" w:rsidRDefault="00F97084">
            <w:pPr>
              <w:pStyle w:val="Dates"/>
              <w:rPr>
                <w:color w:val="7030A0"/>
              </w:rPr>
            </w:pPr>
            <w:r w:rsidRPr="00F97084">
              <w:rPr>
                <w:color w:val="7030A0"/>
              </w:rPr>
              <w:t>5</w:t>
            </w:r>
          </w:p>
        </w:tc>
        <w:tc>
          <w:tcPr>
            <w:tcW w:w="1199" w:type="dxa"/>
            <w:vAlign w:val="bottom"/>
          </w:tcPr>
          <w:p w:rsidR="008E7745" w:rsidRPr="00F97084" w:rsidRDefault="00F97084">
            <w:pPr>
              <w:pStyle w:val="TableText"/>
              <w:rPr>
                <w:b/>
                <w:color w:val="7030A0"/>
                <w:sz w:val="16"/>
                <w:szCs w:val="16"/>
              </w:rPr>
            </w:pPr>
            <w:r w:rsidRPr="00F97084">
              <w:rPr>
                <w:b/>
                <w:color w:val="7030A0"/>
                <w:sz w:val="16"/>
                <w:szCs w:val="16"/>
              </w:rPr>
              <w:t>FINAL Projects Due by 5pm</w:t>
            </w:r>
          </w:p>
          <w:p w:rsidR="00F97084" w:rsidRPr="00F97084" w:rsidRDefault="00F97084" w:rsidP="00F97084">
            <w:pPr>
              <w:pStyle w:val="TableText"/>
              <w:rPr>
                <w:color w:val="7030A0"/>
              </w:rPr>
            </w:pPr>
            <w:r>
              <w:rPr>
                <w:color w:val="7030A0"/>
              </w:rPr>
              <w:t xml:space="preserve">Turnitin.com </w:t>
            </w:r>
          </w:p>
        </w:tc>
        <w:tc>
          <w:tcPr>
            <w:tcW w:w="346" w:type="dxa"/>
            <w:vAlign w:val="bottom"/>
          </w:tcPr>
          <w:p w:rsidR="008E7745" w:rsidRPr="00F97084" w:rsidRDefault="00F97084">
            <w:pPr>
              <w:pStyle w:val="Dates"/>
              <w:rPr>
                <w:color w:val="7030A0"/>
              </w:rPr>
            </w:pPr>
            <w:r w:rsidRPr="00F97084">
              <w:rPr>
                <w:color w:val="7030A0"/>
              </w:rPr>
              <w:t>6</w:t>
            </w:r>
          </w:p>
        </w:tc>
        <w:tc>
          <w:tcPr>
            <w:tcW w:w="1199" w:type="dxa"/>
            <w:vAlign w:val="bottom"/>
          </w:tcPr>
          <w:p w:rsidR="00435EFE" w:rsidRPr="00435EFE" w:rsidRDefault="00435EFE">
            <w:pPr>
              <w:pStyle w:val="TableText"/>
              <w:rPr>
                <w:b/>
                <w:color w:val="7030A0"/>
                <w:sz w:val="18"/>
                <w:szCs w:val="18"/>
              </w:rPr>
            </w:pPr>
            <w:r w:rsidRPr="00435EFE">
              <w:rPr>
                <w:b/>
                <w:color w:val="7030A0"/>
                <w:sz w:val="18"/>
                <w:szCs w:val="18"/>
              </w:rPr>
              <w:t>Presentations May 9 – 13</w:t>
            </w:r>
            <w:r w:rsidRPr="00435EFE">
              <w:rPr>
                <w:b/>
                <w:color w:val="7030A0"/>
                <w:sz w:val="18"/>
                <w:szCs w:val="18"/>
                <w:vertAlign w:val="superscript"/>
              </w:rPr>
              <w:t>th</w:t>
            </w:r>
            <w:r w:rsidRPr="00435EFE">
              <w:rPr>
                <w:b/>
                <w:color w:val="7030A0"/>
                <w:sz w:val="18"/>
                <w:szCs w:val="18"/>
              </w:rPr>
              <w:t xml:space="preserve"> </w:t>
            </w:r>
          </w:p>
          <w:p w:rsidR="008E7745" w:rsidRPr="00F97084" w:rsidRDefault="00435EFE">
            <w:pPr>
              <w:pStyle w:val="TableText"/>
              <w:rPr>
                <w:color w:val="7030A0"/>
              </w:rPr>
            </w:pPr>
            <w:bookmarkStart w:id="0" w:name="_GoBack"/>
            <w:bookmarkEnd w:id="0"/>
            <w:r>
              <w:rPr>
                <w:color w:val="7030A0"/>
              </w:rPr>
              <w:t>In-class ONLY do not be ABSENT!</w:t>
            </w:r>
          </w:p>
        </w:tc>
        <w:tc>
          <w:tcPr>
            <w:tcW w:w="335" w:type="dxa"/>
            <w:vAlign w:val="bottom"/>
          </w:tcPr>
          <w:p w:rsidR="008E7745" w:rsidRPr="00F97084" w:rsidRDefault="00F97084">
            <w:pPr>
              <w:pStyle w:val="Dates"/>
              <w:rPr>
                <w:color w:val="7030A0"/>
              </w:rPr>
            </w:pPr>
            <w:r w:rsidRPr="00F97084">
              <w:rPr>
                <w:color w:val="7030A0"/>
              </w:rPr>
              <w:t>7</w:t>
            </w:r>
          </w:p>
        </w:tc>
      </w:tr>
    </w:tbl>
    <w:p w:rsidR="008E7745" w:rsidRDefault="005A0DC5"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860305" cy="9070848"/>
            <wp:effectExtent l="0" t="0" r="0" b="0"/>
            <wp:wrapNone/>
            <wp:docPr id="186" name="Texture" descr="Tex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academic cal texture med r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305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align>center</wp:align>
                </wp:positionH>
                <wp:positionV relativeFrom="margin">
                  <wp:align>top</wp:align>
                </wp:positionV>
                <wp:extent cx="6903720" cy="5980176"/>
                <wp:effectExtent l="0" t="0" r="11430" b="20955"/>
                <wp:wrapNone/>
                <wp:docPr id="136" name="Calendar Grid Art" descr="Calendar Grid 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03720" cy="5980176"/>
                          <a:chOff x="0" y="0"/>
                          <a:chExt cx="6845300" cy="596582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309563"/>
                            <a:ext cx="6845300" cy="5656263"/>
                            <a:chOff x="0" y="309563"/>
                            <a:chExt cx="6845300" cy="5656263"/>
                          </a:xfrm>
                        </wpg:grpSpPr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831013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" name="Freeform 12"/>
                          <wps:cNvSpPr>
                            <a:spLocks noEditPoints="1"/>
                          </wps:cNvSpPr>
                          <wps:spPr bwMode="auto">
                            <a:xfrm>
                              <a:off x="68294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9 w 10"/>
                                <a:gd name="T1" fmla="*/ 2998 h 3511"/>
                                <a:gd name="T2" fmla="*/ 10 w 10"/>
                                <a:gd name="T3" fmla="*/ 3109 h 3511"/>
                                <a:gd name="T4" fmla="*/ 9 w 10"/>
                                <a:gd name="T5" fmla="*/ 3218 h 3511"/>
                                <a:gd name="T6" fmla="*/ 10 w 10"/>
                                <a:gd name="T7" fmla="*/ 3268 h 3511"/>
                                <a:gd name="T8" fmla="*/ 8 w 10"/>
                                <a:gd name="T9" fmla="*/ 3310 h 3511"/>
                                <a:gd name="T10" fmla="*/ 8 w 10"/>
                                <a:gd name="T11" fmla="*/ 3324 h 3511"/>
                                <a:gd name="T12" fmla="*/ 9 w 10"/>
                                <a:gd name="T13" fmla="*/ 3434 h 3511"/>
                                <a:gd name="T14" fmla="*/ 9 w 10"/>
                                <a:gd name="T15" fmla="*/ 3442 h 3511"/>
                                <a:gd name="T16" fmla="*/ 9 w 10"/>
                                <a:gd name="T17" fmla="*/ 3472 h 3511"/>
                                <a:gd name="T18" fmla="*/ 5 w 10"/>
                                <a:gd name="T19" fmla="*/ 3501 h 3511"/>
                                <a:gd name="T20" fmla="*/ 4 w 10"/>
                                <a:gd name="T21" fmla="*/ 3510 h 3511"/>
                                <a:gd name="T22" fmla="*/ 1 w 10"/>
                                <a:gd name="T23" fmla="*/ 3501 h 3511"/>
                                <a:gd name="T24" fmla="*/ 1 w 10"/>
                                <a:gd name="T25" fmla="*/ 3491 h 3511"/>
                                <a:gd name="T26" fmla="*/ 2 w 10"/>
                                <a:gd name="T27" fmla="*/ 3490 h 3511"/>
                                <a:gd name="T28" fmla="*/ 5 w 10"/>
                                <a:gd name="T29" fmla="*/ 3463 h 3511"/>
                                <a:gd name="T30" fmla="*/ 5 w 10"/>
                                <a:gd name="T31" fmla="*/ 3452 h 3511"/>
                                <a:gd name="T32" fmla="*/ 6 w 10"/>
                                <a:gd name="T33" fmla="*/ 3448 h 3511"/>
                                <a:gd name="T34" fmla="*/ 4 w 10"/>
                                <a:gd name="T35" fmla="*/ 3419 h 3511"/>
                                <a:gd name="T36" fmla="*/ 4 w 10"/>
                                <a:gd name="T37" fmla="*/ 3324 h 3511"/>
                                <a:gd name="T38" fmla="*/ 5 w 10"/>
                                <a:gd name="T39" fmla="*/ 2917 h 3511"/>
                                <a:gd name="T40" fmla="*/ 10 w 10"/>
                                <a:gd name="T41" fmla="*/ 2552 h 3511"/>
                                <a:gd name="T42" fmla="*/ 8 w 10"/>
                                <a:gd name="T43" fmla="*/ 1932 h 3511"/>
                                <a:gd name="T44" fmla="*/ 8 w 10"/>
                                <a:gd name="T45" fmla="*/ 1979 h 3511"/>
                                <a:gd name="T46" fmla="*/ 8 w 10"/>
                                <a:gd name="T47" fmla="*/ 2067 h 3511"/>
                                <a:gd name="T48" fmla="*/ 9 w 10"/>
                                <a:gd name="T49" fmla="*/ 2438 h 3511"/>
                                <a:gd name="T50" fmla="*/ 8 w 10"/>
                                <a:gd name="T51" fmla="*/ 2466 h 3511"/>
                                <a:gd name="T52" fmla="*/ 6 w 10"/>
                                <a:gd name="T53" fmla="*/ 2523 h 3511"/>
                                <a:gd name="T54" fmla="*/ 8 w 10"/>
                                <a:gd name="T55" fmla="*/ 2669 h 3511"/>
                                <a:gd name="T56" fmla="*/ 9 w 10"/>
                                <a:gd name="T57" fmla="*/ 2805 h 3511"/>
                                <a:gd name="T58" fmla="*/ 8 w 10"/>
                                <a:gd name="T59" fmla="*/ 2907 h 3511"/>
                                <a:gd name="T60" fmla="*/ 5 w 10"/>
                                <a:gd name="T61" fmla="*/ 2614 h 3511"/>
                                <a:gd name="T62" fmla="*/ 5 w 10"/>
                                <a:gd name="T63" fmla="*/ 2315 h 3511"/>
                                <a:gd name="T64" fmla="*/ 4 w 10"/>
                                <a:gd name="T65" fmla="*/ 1856 h 3511"/>
                                <a:gd name="T66" fmla="*/ 4 w 10"/>
                                <a:gd name="T67" fmla="*/ 1133 h 3511"/>
                                <a:gd name="T68" fmla="*/ 5 w 10"/>
                                <a:gd name="T69" fmla="*/ 1158 h 3511"/>
                                <a:gd name="T70" fmla="*/ 5 w 10"/>
                                <a:gd name="T71" fmla="*/ 1362 h 3511"/>
                                <a:gd name="T72" fmla="*/ 6 w 10"/>
                                <a:gd name="T73" fmla="*/ 1663 h 3511"/>
                                <a:gd name="T74" fmla="*/ 1 w 10"/>
                                <a:gd name="T75" fmla="*/ 1419 h 3511"/>
                                <a:gd name="T76" fmla="*/ 2 w 10"/>
                                <a:gd name="T77" fmla="*/ 1320 h 3511"/>
                                <a:gd name="T78" fmla="*/ 4 w 10"/>
                                <a:gd name="T79" fmla="*/ 1132 h 3511"/>
                                <a:gd name="T80" fmla="*/ 5 w 10"/>
                                <a:gd name="T81" fmla="*/ 709 h 3511"/>
                                <a:gd name="T82" fmla="*/ 5 w 10"/>
                                <a:gd name="T83" fmla="*/ 830 h 3511"/>
                                <a:gd name="T84" fmla="*/ 6 w 10"/>
                                <a:gd name="T85" fmla="*/ 956 h 3511"/>
                                <a:gd name="T86" fmla="*/ 5 w 10"/>
                                <a:gd name="T87" fmla="*/ 1022 h 3511"/>
                                <a:gd name="T88" fmla="*/ 4 w 10"/>
                                <a:gd name="T89" fmla="*/ 1132 h 3511"/>
                                <a:gd name="T90" fmla="*/ 2 w 10"/>
                                <a:gd name="T91" fmla="*/ 631 h 3511"/>
                                <a:gd name="T92" fmla="*/ 1 w 10"/>
                                <a:gd name="T93" fmla="*/ 547 h 3511"/>
                                <a:gd name="T94" fmla="*/ 1 w 10"/>
                                <a:gd name="T95" fmla="*/ 0 h 3511"/>
                                <a:gd name="T96" fmla="*/ 2 w 10"/>
                                <a:gd name="T97" fmla="*/ 249 h 3511"/>
                                <a:gd name="T98" fmla="*/ 4 w 10"/>
                                <a:gd name="T99" fmla="*/ 353 h 3511"/>
                                <a:gd name="T100" fmla="*/ 4 w 10"/>
                                <a:gd name="T101" fmla="*/ 397 h 3511"/>
                                <a:gd name="T102" fmla="*/ 5 w 10"/>
                                <a:gd name="T103" fmla="*/ 542 h 3511"/>
                                <a:gd name="T104" fmla="*/ 1 w 10"/>
                                <a:gd name="T105" fmla="*/ 301 h 3511"/>
                                <a:gd name="T106" fmla="*/ 0 w 10"/>
                                <a:gd name="T107" fmla="*/ 155 h 3511"/>
                                <a:gd name="T108" fmla="*/ 0 w 10"/>
                                <a:gd name="T109" fmla="*/ 59 h 3511"/>
                                <a:gd name="T110" fmla="*/ 1 w 10"/>
                                <a:gd name="T111" fmla="*/ 53 h 3511"/>
                                <a:gd name="T112" fmla="*/ 0 w 10"/>
                                <a:gd name="T113" fmla="*/ 45 h 3511"/>
                                <a:gd name="T114" fmla="*/ 0 w 10"/>
                                <a:gd name="T115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8" y="2916"/>
                                  </a:moveTo>
                                  <a:lnTo>
                                    <a:pt x="9" y="2935"/>
                                  </a:lnTo>
                                  <a:lnTo>
                                    <a:pt x="9" y="2956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6" y="3319"/>
                                  </a:lnTo>
                                  <a:lnTo>
                                    <a:pt x="6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98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6" y="3504"/>
                                  </a:lnTo>
                                  <a:lnTo>
                                    <a:pt x="6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1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1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6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6" y="3448"/>
                                  </a:lnTo>
                                  <a:lnTo>
                                    <a:pt x="6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8" y="2916"/>
                                  </a:lnTo>
                                  <a:close/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6" y="1731"/>
                                  </a:move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6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6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6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8" y="2262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6" y="2504"/>
                                  </a:lnTo>
                                  <a:lnTo>
                                    <a:pt x="6" y="2523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6" y="2915"/>
                                  </a:lnTo>
                                  <a:lnTo>
                                    <a:pt x="5" y="2913"/>
                                  </a:lnTo>
                                  <a:lnTo>
                                    <a:pt x="2" y="2784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5" y="2399"/>
                                  </a:lnTo>
                                  <a:lnTo>
                                    <a:pt x="4" y="2317"/>
                                  </a:lnTo>
                                  <a:lnTo>
                                    <a:pt x="5" y="2315"/>
                                  </a:lnTo>
                                  <a:lnTo>
                                    <a:pt x="4" y="2315"/>
                                  </a:lnTo>
                                  <a:lnTo>
                                    <a:pt x="2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6" y="1731"/>
                                  </a:lnTo>
                                  <a:close/>
                                  <a:moveTo>
                                    <a:pt x="4" y="1132"/>
                                  </a:move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43"/>
                                  </a:lnTo>
                                  <a:lnTo>
                                    <a:pt x="5" y="1154"/>
                                  </a:lnTo>
                                  <a:lnTo>
                                    <a:pt x="6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6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6" y="1663"/>
                                  </a:lnTo>
                                  <a:lnTo>
                                    <a:pt x="6" y="1728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2" y="1588"/>
                                  </a:lnTo>
                                  <a:lnTo>
                                    <a:pt x="2" y="1503"/>
                                  </a:lnTo>
                                  <a:lnTo>
                                    <a:pt x="1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1" y="1226"/>
                                  </a:lnTo>
                                  <a:lnTo>
                                    <a:pt x="0" y="1133"/>
                                  </a:lnTo>
                                  <a:lnTo>
                                    <a:pt x="4" y="1132"/>
                                  </a:lnTo>
                                  <a:close/>
                                  <a:moveTo>
                                    <a:pt x="5" y="546"/>
                                  </a:move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6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6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6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2"/>
                                  </a:lnTo>
                                  <a:lnTo>
                                    <a:pt x="2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1" y="1048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1" y="796"/>
                                  </a:lnTo>
                                  <a:lnTo>
                                    <a:pt x="2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47"/>
                                  </a:lnTo>
                                  <a:lnTo>
                                    <a:pt x="4" y="547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2" y="249"/>
                                  </a:lnTo>
                                  <a:lnTo>
                                    <a:pt x="2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4"/>
                                  </a:lnTo>
                                  <a:lnTo>
                                    <a:pt x="5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2" y="501"/>
                                  </a:lnTo>
                                  <a:lnTo>
                                    <a:pt x="2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57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>
                              <a:off x="68437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>
                              <a:off x="190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158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>
                              <a:off x="158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158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1588" y="315913"/>
                              <a:ext cx="19050" cy="5567363"/>
                            </a:xfrm>
                            <a:custGeom>
                              <a:avLst/>
                              <a:gdLst>
                                <a:gd name="T0" fmla="*/ 11 w 12"/>
                                <a:gd name="T1" fmla="*/ 3330 h 3507"/>
                                <a:gd name="T2" fmla="*/ 11 w 12"/>
                                <a:gd name="T3" fmla="*/ 3361 h 3507"/>
                                <a:gd name="T4" fmla="*/ 11 w 12"/>
                                <a:gd name="T5" fmla="*/ 3448 h 3507"/>
                                <a:gd name="T6" fmla="*/ 11 w 12"/>
                                <a:gd name="T7" fmla="*/ 3456 h 3507"/>
                                <a:gd name="T8" fmla="*/ 11 w 12"/>
                                <a:gd name="T9" fmla="*/ 3461 h 3507"/>
                                <a:gd name="T10" fmla="*/ 11 w 12"/>
                                <a:gd name="T11" fmla="*/ 3505 h 3507"/>
                                <a:gd name="T12" fmla="*/ 9 w 12"/>
                                <a:gd name="T13" fmla="*/ 3351 h 3507"/>
                                <a:gd name="T14" fmla="*/ 7 w 12"/>
                                <a:gd name="T15" fmla="*/ 3168 h 3507"/>
                                <a:gd name="T16" fmla="*/ 7 w 12"/>
                                <a:gd name="T17" fmla="*/ 3108 h 3507"/>
                                <a:gd name="T18" fmla="*/ 7 w 12"/>
                                <a:gd name="T19" fmla="*/ 3100 h 3507"/>
                                <a:gd name="T20" fmla="*/ 11 w 12"/>
                                <a:gd name="T21" fmla="*/ 2370 h 3507"/>
                                <a:gd name="T22" fmla="*/ 9 w 12"/>
                                <a:gd name="T23" fmla="*/ 2912 h 3507"/>
                                <a:gd name="T24" fmla="*/ 6 w 12"/>
                                <a:gd name="T25" fmla="*/ 2883 h 3507"/>
                                <a:gd name="T26" fmla="*/ 6 w 12"/>
                                <a:gd name="T27" fmla="*/ 2707 h 3507"/>
                                <a:gd name="T28" fmla="*/ 6 w 12"/>
                                <a:gd name="T29" fmla="*/ 2638 h 3507"/>
                                <a:gd name="T30" fmla="*/ 7 w 12"/>
                                <a:gd name="T31" fmla="*/ 2516 h 3507"/>
                                <a:gd name="T32" fmla="*/ 7 w 12"/>
                                <a:gd name="T33" fmla="*/ 2459 h 3507"/>
                                <a:gd name="T34" fmla="*/ 6 w 12"/>
                                <a:gd name="T35" fmla="*/ 2373 h 3507"/>
                                <a:gd name="T36" fmla="*/ 8 w 12"/>
                                <a:gd name="T37" fmla="*/ 1919 h 3507"/>
                                <a:gd name="T38" fmla="*/ 9 w 12"/>
                                <a:gd name="T39" fmla="*/ 2187 h 3507"/>
                                <a:gd name="T40" fmla="*/ 11 w 12"/>
                                <a:gd name="T41" fmla="*/ 2277 h 3507"/>
                                <a:gd name="T42" fmla="*/ 6 w 12"/>
                                <a:gd name="T43" fmla="*/ 2350 h 3507"/>
                                <a:gd name="T44" fmla="*/ 6 w 12"/>
                                <a:gd name="T45" fmla="*/ 2195 h 3507"/>
                                <a:gd name="T46" fmla="*/ 6 w 12"/>
                                <a:gd name="T47" fmla="*/ 1911 h 3507"/>
                                <a:gd name="T48" fmla="*/ 8 w 12"/>
                                <a:gd name="T49" fmla="*/ 1186 h 3507"/>
                                <a:gd name="T50" fmla="*/ 7 w 12"/>
                                <a:gd name="T51" fmla="*/ 1783 h 3507"/>
                                <a:gd name="T52" fmla="*/ 4 w 12"/>
                                <a:gd name="T53" fmla="*/ 1575 h 3507"/>
                                <a:gd name="T54" fmla="*/ 3 w 12"/>
                                <a:gd name="T55" fmla="*/ 1528 h 3507"/>
                                <a:gd name="T56" fmla="*/ 4 w 12"/>
                                <a:gd name="T57" fmla="*/ 1440 h 3507"/>
                                <a:gd name="T58" fmla="*/ 7 w 12"/>
                                <a:gd name="T59" fmla="*/ 1188 h 3507"/>
                                <a:gd name="T60" fmla="*/ 6 w 12"/>
                                <a:gd name="T61" fmla="*/ 0 h 3507"/>
                                <a:gd name="T62" fmla="*/ 9 w 12"/>
                                <a:gd name="T63" fmla="*/ 6 h 3507"/>
                                <a:gd name="T64" fmla="*/ 9 w 12"/>
                                <a:gd name="T65" fmla="*/ 16 h 3507"/>
                                <a:gd name="T66" fmla="*/ 8 w 12"/>
                                <a:gd name="T67" fmla="*/ 17 h 3507"/>
                                <a:gd name="T68" fmla="*/ 6 w 12"/>
                                <a:gd name="T69" fmla="*/ 44 h 3507"/>
                                <a:gd name="T70" fmla="*/ 6 w 12"/>
                                <a:gd name="T71" fmla="*/ 55 h 3507"/>
                                <a:gd name="T72" fmla="*/ 6 w 12"/>
                                <a:gd name="T73" fmla="*/ 56 h 3507"/>
                                <a:gd name="T74" fmla="*/ 8 w 12"/>
                                <a:gd name="T75" fmla="*/ 90 h 3507"/>
                                <a:gd name="T76" fmla="*/ 8 w 12"/>
                                <a:gd name="T77" fmla="*/ 135 h 3507"/>
                                <a:gd name="T78" fmla="*/ 6 w 12"/>
                                <a:gd name="T79" fmla="*/ 552 h 3507"/>
                                <a:gd name="T80" fmla="*/ 7 w 12"/>
                                <a:gd name="T81" fmla="*/ 853 h 3507"/>
                                <a:gd name="T82" fmla="*/ 8 w 12"/>
                                <a:gd name="T83" fmla="*/ 1182 h 3507"/>
                                <a:gd name="T84" fmla="*/ 3 w 12"/>
                                <a:gd name="T85" fmla="*/ 1071 h 3507"/>
                                <a:gd name="T86" fmla="*/ 3 w 12"/>
                                <a:gd name="T87" fmla="*/ 1020 h 3507"/>
                                <a:gd name="T88" fmla="*/ 4 w 12"/>
                                <a:gd name="T89" fmla="*/ 985 h 3507"/>
                                <a:gd name="T90" fmla="*/ 3 w 12"/>
                                <a:gd name="T91" fmla="*/ 838 h 3507"/>
                                <a:gd name="T92" fmla="*/ 3 w 12"/>
                                <a:gd name="T93" fmla="*/ 702 h 3507"/>
                                <a:gd name="T94" fmla="*/ 3 w 12"/>
                                <a:gd name="T95" fmla="*/ 600 h 3507"/>
                                <a:gd name="T96" fmla="*/ 2 w 12"/>
                                <a:gd name="T97" fmla="*/ 486 h 3507"/>
                                <a:gd name="T98" fmla="*/ 2 w 12"/>
                                <a:gd name="T99" fmla="*/ 309 h 3507"/>
                                <a:gd name="T100" fmla="*/ 2 w 12"/>
                                <a:gd name="T101" fmla="*/ 278 h 3507"/>
                                <a:gd name="T102" fmla="*/ 2 w 12"/>
                                <a:gd name="T103" fmla="*/ 229 h 3507"/>
                                <a:gd name="T104" fmla="*/ 4 w 12"/>
                                <a:gd name="T105" fmla="*/ 188 h 3507"/>
                                <a:gd name="T106" fmla="*/ 3 w 12"/>
                                <a:gd name="T107" fmla="*/ 179 h 3507"/>
                                <a:gd name="T108" fmla="*/ 3 w 12"/>
                                <a:gd name="T109" fmla="*/ 73 h 3507"/>
                                <a:gd name="T110" fmla="*/ 2 w 12"/>
                                <a:gd name="T111" fmla="*/ 63 h 3507"/>
                                <a:gd name="T112" fmla="*/ 3 w 12"/>
                                <a:gd name="T113" fmla="*/ 27 h 3507"/>
                                <a:gd name="T114" fmla="*/ 6 w 12"/>
                                <a:gd name="T115" fmla="*/ 4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2" h="3507">
                                  <a:moveTo>
                                    <a:pt x="9" y="2968"/>
                                  </a:moveTo>
                                  <a:lnTo>
                                    <a:pt x="9" y="3007"/>
                                  </a:lnTo>
                                  <a:lnTo>
                                    <a:pt x="9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11" y="3206"/>
                                  </a:lnTo>
                                  <a:lnTo>
                                    <a:pt x="11" y="3330"/>
                                  </a:lnTo>
                                  <a:lnTo>
                                    <a:pt x="11" y="3331"/>
                                  </a:lnTo>
                                  <a:lnTo>
                                    <a:pt x="11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2" y="3344"/>
                                  </a:lnTo>
                                  <a:lnTo>
                                    <a:pt x="11" y="3352"/>
                                  </a:lnTo>
                                  <a:lnTo>
                                    <a:pt x="11" y="3361"/>
                                  </a:lnTo>
                                  <a:lnTo>
                                    <a:pt x="11" y="3372"/>
                                  </a:lnTo>
                                  <a:lnTo>
                                    <a:pt x="11" y="3378"/>
                                  </a:lnTo>
                                  <a:lnTo>
                                    <a:pt x="11" y="3412"/>
                                  </a:lnTo>
                                  <a:lnTo>
                                    <a:pt x="12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7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4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2" y="3460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83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11" y="3428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8" y="316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7"/>
                                  </a:lnTo>
                                  <a:lnTo>
                                    <a:pt x="7" y="3164"/>
                                  </a:lnTo>
                                  <a:lnTo>
                                    <a:pt x="7" y="3154"/>
                                  </a:lnTo>
                                  <a:lnTo>
                                    <a:pt x="7" y="3138"/>
                                  </a:lnTo>
                                  <a:lnTo>
                                    <a:pt x="7" y="3122"/>
                                  </a:lnTo>
                                  <a:lnTo>
                                    <a:pt x="7" y="3108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8" y="3110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7" y="3099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034"/>
                                  </a:lnTo>
                                  <a:lnTo>
                                    <a:pt x="6" y="2969"/>
                                  </a:lnTo>
                                  <a:lnTo>
                                    <a:pt x="9" y="2968"/>
                                  </a:lnTo>
                                  <a:close/>
                                  <a:moveTo>
                                    <a:pt x="9" y="2370"/>
                                  </a:moveTo>
                                  <a:lnTo>
                                    <a:pt x="11" y="2370"/>
                                  </a:lnTo>
                                  <a:lnTo>
                                    <a:pt x="11" y="2456"/>
                                  </a:lnTo>
                                  <a:lnTo>
                                    <a:pt x="9" y="2545"/>
                                  </a:lnTo>
                                  <a:lnTo>
                                    <a:pt x="9" y="2711"/>
                                  </a:lnTo>
                                  <a:lnTo>
                                    <a:pt x="8" y="2876"/>
                                  </a:lnTo>
                                  <a:lnTo>
                                    <a:pt x="9" y="2892"/>
                                  </a:lnTo>
                                  <a:lnTo>
                                    <a:pt x="9" y="2912"/>
                                  </a:lnTo>
                                  <a:lnTo>
                                    <a:pt x="9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68"/>
                                  </a:lnTo>
                                  <a:lnTo>
                                    <a:pt x="6" y="2968"/>
                                  </a:lnTo>
                                  <a:lnTo>
                                    <a:pt x="6" y="2883"/>
                                  </a:lnTo>
                                  <a:lnTo>
                                    <a:pt x="6" y="2885"/>
                                  </a:lnTo>
                                  <a:lnTo>
                                    <a:pt x="6" y="2840"/>
                                  </a:lnTo>
                                  <a:lnTo>
                                    <a:pt x="6" y="2796"/>
                                  </a:lnTo>
                                  <a:lnTo>
                                    <a:pt x="6" y="2798"/>
                                  </a:lnTo>
                                  <a:lnTo>
                                    <a:pt x="6" y="2753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696"/>
                                  </a:lnTo>
                                  <a:lnTo>
                                    <a:pt x="6" y="2697"/>
                                  </a:lnTo>
                                  <a:lnTo>
                                    <a:pt x="6" y="2677"/>
                                  </a:lnTo>
                                  <a:lnTo>
                                    <a:pt x="6" y="2658"/>
                                  </a:lnTo>
                                  <a:lnTo>
                                    <a:pt x="6" y="2638"/>
                                  </a:lnTo>
                                  <a:lnTo>
                                    <a:pt x="6" y="2622"/>
                                  </a:lnTo>
                                  <a:lnTo>
                                    <a:pt x="7" y="2626"/>
                                  </a:lnTo>
                                  <a:lnTo>
                                    <a:pt x="6" y="2588"/>
                                  </a:lnTo>
                                  <a:lnTo>
                                    <a:pt x="6" y="2551"/>
                                  </a:lnTo>
                                  <a:lnTo>
                                    <a:pt x="6" y="2515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8"/>
                                  </a:lnTo>
                                  <a:lnTo>
                                    <a:pt x="7" y="2502"/>
                                  </a:lnTo>
                                  <a:lnTo>
                                    <a:pt x="7" y="2485"/>
                                  </a:lnTo>
                                  <a:lnTo>
                                    <a:pt x="7" y="2488"/>
                                  </a:lnTo>
                                  <a:lnTo>
                                    <a:pt x="7" y="2459"/>
                                  </a:lnTo>
                                  <a:lnTo>
                                    <a:pt x="7" y="2433"/>
                                  </a:lnTo>
                                  <a:lnTo>
                                    <a:pt x="7" y="2408"/>
                                  </a:lnTo>
                                  <a:lnTo>
                                    <a:pt x="7" y="2383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7" y="2371"/>
                                  </a:lnTo>
                                  <a:lnTo>
                                    <a:pt x="9" y="2370"/>
                                  </a:lnTo>
                                  <a:close/>
                                  <a:moveTo>
                                    <a:pt x="7" y="1783"/>
                                  </a:moveTo>
                                  <a:lnTo>
                                    <a:pt x="7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137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11" y="2277"/>
                                  </a:lnTo>
                                  <a:lnTo>
                                    <a:pt x="11" y="2366"/>
                                  </a:lnTo>
                                  <a:lnTo>
                                    <a:pt x="8" y="2366"/>
                                  </a:lnTo>
                                  <a:lnTo>
                                    <a:pt x="6" y="2366"/>
                                  </a:lnTo>
                                  <a:lnTo>
                                    <a:pt x="6" y="2361"/>
                                  </a:lnTo>
                                  <a:lnTo>
                                    <a:pt x="6" y="2356"/>
                                  </a:lnTo>
                                  <a:lnTo>
                                    <a:pt x="6" y="2350"/>
                                  </a:lnTo>
                                  <a:lnTo>
                                    <a:pt x="6" y="2346"/>
                                  </a:lnTo>
                                  <a:lnTo>
                                    <a:pt x="6" y="2349"/>
                                  </a:lnTo>
                                  <a:lnTo>
                                    <a:pt x="6" y="2298"/>
                                  </a:lnTo>
                                  <a:lnTo>
                                    <a:pt x="6" y="2246"/>
                                  </a:lnTo>
                                  <a:lnTo>
                                    <a:pt x="6" y="2196"/>
                                  </a:lnTo>
                                  <a:lnTo>
                                    <a:pt x="6" y="2195"/>
                                  </a:lnTo>
                                  <a:lnTo>
                                    <a:pt x="6" y="2169"/>
                                  </a:lnTo>
                                  <a:lnTo>
                                    <a:pt x="6" y="2145"/>
                                  </a:lnTo>
                                  <a:lnTo>
                                    <a:pt x="6" y="2118"/>
                                  </a:lnTo>
                                  <a:lnTo>
                                    <a:pt x="6" y="2048"/>
                                  </a:lnTo>
                                  <a:lnTo>
                                    <a:pt x="7" y="1979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847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6" y="1783"/>
                                  </a:lnTo>
                                  <a:lnTo>
                                    <a:pt x="7" y="1783"/>
                                  </a:lnTo>
                                  <a:close/>
                                  <a:moveTo>
                                    <a:pt x="8" y="1186"/>
                                  </a:moveTo>
                                  <a:lnTo>
                                    <a:pt x="8" y="1283"/>
                                  </a:lnTo>
                                  <a:lnTo>
                                    <a:pt x="8" y="1405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654"/>
                                  </a:lnTo>
                                  <a:lnTo>
                                    <a:pt x="7" y="1783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4" y="1754"/>
                                  </a:lnTo>
                                  <a:lnTo>
                                    <a:pt x="4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3"/>
                                  </a:lnTo>
                                  <a:lnTo>
                                    <a:pt x="3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4" y="1528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484"/>
                                  </a:lnTo>
                                  <a:lnTo>
                                    <a:pt x="4" y="1440"/>
                                  </a:lnTo>
                                  <a:lnTo>
                                    <a:pt x="4" y="1441"/>
                                  </a:lnTo>
                                  <a:lnTo>
                                    <a:pt x="4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3" y="1186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8" y="1186"/>
                                  </a:lnTo>
                                  <a:close/>
                                  <a:moveTo>
                                    <a:pt x="2" y="953"/>
                                  </a:moveTo>
                                  <a:lnTo>
                                    <a:pt x="2" y="955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2" y="953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6" y="365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6" y="552"/>
                                  </a:lnTo>
                                  <a:lnTo>
                                    <a:pt x="7" y="596"/>
                                  </a:lnTo>
                                  <a:lnTo>
                                    <a:pt x="3" y="598"/>
                                  </a:lnTo>
                                  <a:lnTo>
                                    <a:pt x="6" y="598"/>
                                  </a:lnTo>
                                  <a:lnTo>
                                    <a:pt x="7" y="598"/>
                                  </a:lnTo>
                                  <a:lnTo>
                                    <a:pt x="8" y="724"/>
                                  </a:lnTo>
                                  <a:lnTo>
                                    <a:pt x="7" y="853"/>
                                  </a:lnTo>
                                  <a:lnTo>
                                    <a:pt x="6" y="893"/>
                                  </a:lnTo>
                                  <a:lnTo>
                                    <a:pt x="7" y="938"/>
                                  </a:lnTo>
                                  <a:lnTo>
                                    <a:pt x="7" y="982"/>
                                  </a:lnTo>
                                  <a:lnTo>
                                    <a:pt x="7" y="1024"/>
                                  </a:lnTo>
                                  <a:lnTo>
                                    <a:pt x="7" y="1103"/>
                                  </a:lnTo>
                                  <a:lnTo>
                                    <a:pt x="8" y="1182"/>
                                  </a:lnTo>
                                  <a:lnTo>
                                    <a:pt x="6" y="1182"/>
                                  </a:lnTo>
                                  <a:lnTo>
                                    <a:pt x="4" y="1182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2" y="1068"/>
                                  </a:lnTo>
                                  <a:lnTo>
                                    <a:pt x="3" y="1071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62"/>
                                  </a:lnTo>
                                  <a:lnTo>
                                    <a:pt x="3" y="1040"/>
                                  </a:lnTo>
                                  <a:lnTo>
                                    <a:pt x="3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4" y="1023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6" y="98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3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3" y="779"/>
                                  </a:lnTo>
                                  <a:lnTo>
                                    <a:pt x="2" y="724"/>
                                  </a:lnTo>
                                  <a:lnTo>
                                    <a:pt x="2" y="721"/>
                                  </a:lnTo>
                                  <a:lnTo>
                                    <a:pt x="3" y="714"/>
                                  </a:lnTo>
                                  <a:lnTo>
                                    <a:pt x="2" y="707"/>
                                  </a:lnTo>
                                  <a:lnTo>
                                    <a:pt x="3" y="702"/>
                                  </a:lnTo>
                                  <a:lnTo>
                                    <a:pt x="2" y="683"/>
                                  </a:lnTo>
                                  <a:lnTo>
                                    <a:pt x="2" y="662"/>
                                  </a:lnTo>
                                  <a:lnTo>
                                    <a:pt x="2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2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3" y="579"/>
                                  </a:lnTo>
                                  <a:lnTo>
                                    <a:pt x="2" y="554"/>
                                  </a:lnTo>
                                  <a:lnTo>
                                    <a:pt x="2" y="528"/>
                                  </a:lnTo>
                                  <a:lnTo>
                                    <a:pt x="2" y="531"/>
                                  </a:lnTo>
                                  <a:lnTo>
                                    <a:pt x="2" y="509"/>
                                  </a:lnTo>
                                  <a:lnTo>
                                    <a:pt x="2" y="486"/>
                                  </a:lnTo>
                                  <a:lnTo>
                                    <a:pt x="3" y="468"/>
                                  </a:lnTo>
                                  <a:lnTo>
                                    <a:pt x="2" y="452"/>
                                  </a:lnTo>
                                  <a:lnTo>
                                    <a:pt x="2" y="434"/>
                                  </a:lnTo>
                                  <a:lnTo>
                                    <a:pt x="2" y="414"/>
                                  </a:lnTo>
                                  <a:lnTo>
                                    <a:pt x="2" y="397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3" y="306"/>
                                  </a:lnTo>
                                  <a:lnTo>
                                    <a:pt x="2" y="298"/>
                                  </a:lnTo>
                                  <a:lnTo>
                                    <a:pt x="2" y="289"/>
                                  </a:lnTo>
                                  <a:lnTo>
                                    <a:pt x="2" y="278"/>
                                  </a:lnTo>
                                  <a:lnTo>
                                    <a:pt x="2" y="271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3" y="256"/>
                                  </a:lnTo>
                                  <a:lnTo>
                                    <a:pt x="2" y="248"/>
                                  </a:lnTo>
                                  <a:lnTo>
                                    <a:pt x="2" y="239"/>
                                  </a:lnTo>
                                  <a:lnTo>
                                    <a:pt x="2" y="229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3" y="221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3" y="170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" name="Freeform 21"/>
                          <wps:cNvSpPr>
                            <a:spLocks/>
                          </wps:cNvSpPr>
                          <wps:spPr bwMode="auto">
                            <a:xfrm>
                              <a:off x="6350" y="502761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"/>
                                <a:gd name="T2" fmla="*/ 6 w 8"/>
                                <a:gd name="T3" fmla="*/ 0 h 1"/>
                                <a:gd name="T4" fmla="*/ 3 w 8"/>
                                <a:gd name="T5" fmla="*/ 1 h 1"/>
                                <a:gd name="T6" fmla="*/ 3 w 8"/>
                                <a:gd name="T7" fmla="*/ 1 h 1"/>
                                <a:gd name="T8" fmla="*/ 0 w 8"/>
                                <a:gd name="T9" fmla="*/ 1 h 1"/>
                                <a:gd name="T10" fmla="*/ 3 w 8"/>
                                <a:gd name="T11" fmla="*/ 0 h 1"/>
                                <a:gd name="T12" fmla="*/ 6 w 8"/>
                                <a:gd name="T13" fmla="*/ 0 h 1"/>
                                <a:gd name="T14" fmla="*/ 8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" name="Freeform 22"/>
                          <wps:cNvSpPr>
                            <a:spLocks/>
                          </wps:cNvSpPr>
                          <wps:spPr bwMode="auto">
                            <a:xfrm>
                              <a:off x="26988" y="5024438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2 h 3"/>
                                <a:gd name="T12" fmla="*/ 9 w 22"/>
                                <a:gd name="T13" fmla="*/ 2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" name="Freeform 23"/>
                          <wps:cNvSpPr>
                            <a:spLocks/>
                          </wps:cNvSpPr>
                          <wps:spPr bwMode="auto">
                            <a:xfrm>
                              <a:off x="71438" y="50244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" name="Freeform 24"/>
                          <wps:cNvSpPr>
                            <a:spLocks/>
                          </wps:cNvSpPr>
                          <wps:spPr bwMode="auto">
                            <a:xfrm>
                              <a:off x="1169988" y="5024438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Freeform 25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5010150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9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11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7 h 11"/>
                                <a:gd name="T20" fmla="*/ 1001 w 4248"/>
                                <a:gd name="T21" fmla="*/ 6 h 11"/>
                                <a:gd name="T22" fmla="*/ 1114 w 4248"/>
                                <a:gd name="T23" fmla="*/ 6 h 11"/>
                                <a:gd name="T24" fmla="*/ 963 w 4248"/>
                                <a:gd name="T25" fmla="*/ 9 h 11"/>
                                <a:gd name="T26" fmla="*/ 654 w 4248"/>
                                <a:gd name="T27" fmla="*/ 9 h 11"/>
                                <a:gd name="T28" fmla="*/ 755 w 4248"/>
                                <a:gd name="T29" fmla="*/ 6 h 11"/>
                                <a:gd name="T30" fmla="*/ 910 w 4248"/>
                                <a:gd name="T31" fmla="*/ 6 h 11"/>
                                <a:gd name="T32" fmla="*/ 1586 w 4248"/>
                                <a:gd name="T33" fmla="*/ 6 h 11"/>
                                <a:gd name="T34" fmla="*/ 1776 w 4248"/>
                                <a:gd name="T35" fmla="*/ 6 h 11"/>
                                <a:gd name="T36" fmla="*/ 1624 w 4248"/>
                                <a:gd name="T37" fmla="*/ 8 h 11"/>
                                <a:gd name="T38" fmla="*/ 1406 w 4248"/>
                                <a:gd name="T39" fmla="*/ 11 h 11"/>
                                <a:gd name="T40" fmla="*/ 1198 w 4248"/>
                                <a:gd name="T41" fmla="*/ 6 h 11"/>
                                <a:gd name="T42" fmla="*/ 1296 w 4248"/>
                                <a:gd name="T43" fmla="*/ 7 h 11"/>
                                <a:gd name="T44" fmla="*/ 1378 w 4248"/>
                                <a:gd name="T45" fmla="*/ 6 h 11"/>
                                <a:gd name="T46" fmla="*/ 2354 w 4248"/>
                                <a:gd name="T47" fmla="*/ 3 h 11"/>
                                <a:gd name="T48" fmla="*/ 2395 w 4248"/>
                                <a:gd name="T49" fmla="*/ 3 h 11"/>
                                <a:gd name="T50" fmla="*/ 2397 w 4248"/>
                                <a:gd name="T51" fmla="*/ 7 h 11"/>
                                <a:gd name="T52" fmla="*/ 1835 w 4248"/>
                                <a:gd name="T53" fmla="*/ 8 h 11"/>
                                <a:gd name="T54" fmla="*/ 2030 w 4248"/>
                                <a:gd name="T55" fmla="*/ 4 h 11"/>
                                <a:gd name="T56" fmla="*/ 2339 w 4248"/>
                                <a:gd name="T57" fmla="*/ 4 h 11"/>
                                <a:gd name="T58" fmla="*/ 2915 w 4248"/>
                                <a:gd name="T59" fmla="*/ 2 h 11"/>
                                <a:gd name="T60" fmla="*/ 2971 w 4248"/>
                                <a:gd name="T61" fmla="*/ 2 h 11"/>
                                <a:gd name="T62" fmla="*/ 3009 w 4248"/>
                                <a:gd name="T63" fmla="*/ 3 h 11"/>
                                <a:gd name="T64" fmla="*/ 2691 w 4248"/>
                                <a:gd name="T65" fmla="*/ 8 h 11"/>
                                <a:gd name="T66" fmla="*/ 2475 w 4248"/>
                                <a:gd name="T67" fmla="*/ 3 h 11"/>
                                <a:gd name="T68" fmla="*/ 2735 w 4248"/>
                                <a:gd name="T69" fmla="*/ 3 h 11"/>
                                <a:gd name="T70" fmla="*/ 3870 w 4248"/>
                                <a:gd name="T71" fmla="*/ 2 h 11"/>
                                <a:gd name="T72" fmla="*/ 3901 w 4248"/>
                                <a:gd name="T73" fmla="*/ 2 h 11"/>
                                <a:gd name="T74" fmla="*/ 3939 w 4248"/>
                                <a:gd name="T75" fmla="*/ 2 h 11"/>
                                <a:gd name="T76" fmla="*/ 3965 w 4248"/>
                                <a:gd name="T77" fmla="*/ 2 h 11"/>
                                <a:gd name="T78" fmla="*/ 4014 w 4248"/>
                                <a:gd name="T79" fmla="*/ 3 h 11"/>
                                <a:gd name="T80" fmla="*/ 4154 w 4248"/>
                                <a:gd name="T81" fmla="*/ 3 h 11"/>
                                <a:gd name="T82" fmla="*/ 4172 w 4248"/>
                                <a:gd name="T83" fmla="*/ 3 h 11"/>
                                <a:gd name="T84" fmla="*/ 4207 w 4248"/>
                                <a:gd name="T85" fmla="*/ 3 h 11"/>
                                <a:gd name="T86" fmla="*/ 4236 w 4248"/>
                                <a:gd name="T87" fmla="*/ 6 h 11"/>
                                <a:gd name="T88" fmla="*/ 4248 w 4248"/>
                                <a:gd name="T89" fmla="*/ 6 h 11"/>
                                <a:gd name="T90" fmla="*/ 4237 w 4248"/>
                                <a:gd name="T91" fmla="*/ 9 h 11"/>
                                <a:gd name="T92" fmla="*/ 4224 w 4248"/>
                                <a:gd name="T93" fmla="*/ 9 h 11"/>
                                <a:gd name="T94" fmla="*/ 4222 w 4248"/>
                                <a:gd name="T95" fmla="*/ 8 h 11"/>
                                <a:gd name="T96" fmla="*/ 4199 w 4248"/>
                                <a:gd name="T97" fmla="*/ 6 h 11"/>
                                <a:gd name="T98" fmla="*/ 4184 w 4248"/>
                                <a:gd name="T99" fmla="*/ 6 h 11"/>
                                <a:gd name="T100" fmla="*/ 4175 w 4248"/>
                                <a:gd name="T101" fmla="*/ 4 h 11"/>
                                <a:gd name="T102" fmla="*/ 4152 w 4248"/>
                                <a:gd name="T103" fmla="*/ 7 h 11"/>
                                <a:gd name="T104" fmla="*/ 4117 w 4248"/>
                                <a:gd name="T105" fmla="*/ 7 h 11"/>
                                <a:gd name="T106" fmla="*/ 4004 w 4248"/>
                                <a:gd name="T107" fmla="*/ 7 h 11"/>
                                <a:gd name="T108" fmla="*/ 3633 w 4248"/>
                                <a:gd name="T109" fmla="*/ 2 h 11"/>
                                <a:gd name="T110" fmla="*/ 3762 w 4248"/>
                                <a:gd name="T111" fmla="*/ 0 h 11"/>
                                <a:gd name="T112" fmla="*/ 3604 w 4248"/>
                                <a:gd name="T113" fmla="*/ 2 h 11"/>
                                <a:gd name="T114" fmla="*/ 3348 w 4248"/>
                                <a:gd name="T115" fmla="*/ 8 h 11"/>
                                <a:gd name="T116" fmla="*/ 3029 w 4248"/>
                                <a:gd name="T117" fmla="*/ 4 h 11"/>
                                <a:gd name="T118" fmla="*/ 3167 w 4248"/>
                                <a:gd name="T119" fmla="*/ 3 h 11"/>
                                <a:gd name="T120" fmla="*/ 3380 w 4248"/>
                                <a:gd name="T121" fmla="*/ 2 h 11"/>
                                <a:gd name="T122" fmla="*/ 3465 w 4248"/>
                                <a:gd name="T123" fmla="*/ 2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6"/>
                                  </a:moveTo>
                                  <a:lnTo>
                                    <a:pt x="475" y="7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7"/>
                                  </a:lnTo>
                                  <a:lnTo>
                                    <a:pt x="492" y="7"/>
                                  </a:lnTo>
                                  <a:lnTo>
                                    <a:pt x="491" y="7"/>
                                  </a:lnTo>
                                  <a:lnTo>
                                    <a:pt x="556" y="7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75" y="11"/>
                                  </a:lnTo>
                                  <a:lnTo>
                                    <a:pt x="163" y="11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7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434" y="7"/>
                                  </a:lnTo>
                                  <a:lnTo>
                                    <a:pt x="444" y="7"/>
                                  </a:lnTo>
                                  <a:lnTo>
                                    <a:pt x="466" y="6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6"/>
                                  </a:lnTo>
                                  <a:lnTo>
                                    <a:pt x="982" y="6"/>
                                  </a:lnTo>
                                  <a:lnTo>
                                    <a:pt x="980" y="6"/>
                                  </a:lnTo>
                                  <a:lnTo>
                                    <a:pt x="1001" y="6"/>
                                  </a:lnTo>
                                  <a:lnTo>
                                    <a:pt x="1020" y="6"/>
                                  </a:lnTo>
                                  <a:lnTo>
                                    <a:pt x="1038" y="6"/>
                                  </a:lnTo>
                                  <a:lnTo>
                                    <a:pt x="1056" y="6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6"/>
                                  </a:lnTo>
                                  <a:lnTo>
                                    <a:pt x="1068" y="6"/>
                                  </a:lnTo>
                                  <a:lnTo>
                                    <a:pt x="1114" y="6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60" y="8"/>
                                  </a:lnTo>
                                  <a:lnTo>
                                    <a:pt x="560" y="6"/>
                                  </a:lnTo>
                                  <a:lnTo>
                                    <a:pt x="643" y="6"/>
                                  </a:lnTo>
                                  <a:lnTo>
                                    <a:pt x="726" y="6"/>
                                  </a:lnTo>
                                  <a:lnTo>
                                    <a:pt x="755" y="6"/>
                                  </a:lnTo>
                                  <a:lnTo>
                                    <a:pt x="753" y="6"/>
                                  </a:lnTo>
                                  <a:lnTo>
                                    <a:pt x="774" y="6"/>
                                  </a:lnTo>
                                  <a:lnTo>
                                    <a:pt x="798" y="6"/>
                                  </a:lnTo>
                                  <a:lnTo>
                                    <a:pt x="822" y="6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6"/>
                                  </a:lnTo>
                                  <a:lnTo>
                                    <a:pt x="910" y="6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6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6"/>
                                  </a:lnTo>
                                  <a:lnTo>
                                    <a:pt x="154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640" y="6"/>
                                  </a:lnTo>
                                  <a:lnTo>
                                    <a:pt x="1666" y="6"/>
                                  </a:lnTo>
                                  <a:lnTo>
                                    <a:pt x="1681" y="6"/>
                                  </a:lnTo>
                                  <a:lnTo>
                                    <a:pt x="1703" y="6"/>
                                  </a:lnTo>
                                  <a:lnTo>
                                    <a:pt x="1776" y="6"/>
                                  </a:lnTo>
                                  <a:lnTo>
                                    <a:pt x="1785" y="6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1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3" y="9"/>
                                  </a:lnTo>
                                  <a:lnTo>
                                    <a:pt x="1173" y="4"/>
                                  </a:lnTo>
                                  <a:lnTo>
                                    <a:pt x="1200" y="6"/>
                                  </a:lnTo>
                                  <a:lnTo>
                                    <a:pt x="119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6" y="6"/>
                                  </a:lnTo>
                                  <a:lnTo>
                                    <a:pt x="1203" y="7"/>
                                  </a:lnTo>
                                  <a:lnTo>
                                    <a:pt x="1209" y="7"/>
                                  </a:lnTo>
                                  <a:lnTo>
                                    <a:pt x="1236" y="6"/>
                                  </a:lnTo>
                                  <a:lnTo>
                                    <a:pt x="1233" y="7"/>
                                  </a:lnTo>
                                  <a:lnTo>
                                    <a:pt x="1260" y="6"/>
                                  </a:lnTo>
                                  <a:lnTo>
                                    <a:pt x="1296" y="7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6"/>
                                  </a:lnTo>
                                  <a:lnTo>
                                    <a:pt x="1370" y="7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2" y="6"/>
                                  </a:lnTo>
                                  <a:lnTo>
                                    <a:pt x="1374" y="6"/>
                                  </a:lnTo>
                                  <a:lnTo>
                                    <a:pt x="1378" y="6"/>
                                  </a:lnTo>
                                  <a:lnTo>
                                    <a:pt x="1382" y="6"/>
                                  </a:lnTo>
                                  <a:lnTo>
                                    <a:pt x="1386" y="6"/>
                                  </a:lnTo>
                                  <a:lnTo>
                                    <a:pt x="1389" y="6"/>
                                  </a:lnTo>
                                  <a:lnTo>
                                    <a:pt x="1395" y="6"/>
                                  </a:lnTo>
                                  <a:lnTo>
                                    <a:pt x="1401" y="6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3"/>
                                  </a:moveTo>
                                  <a:lnTo>
                                    <a:pt x="2365" y="3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399" y="7"/>
                                  </a:lnTo>
                                  <a:lnTo>
                                    <a:pt x="2395" y="7"/>
                                  </a:lnTo>
                                  <a:lnTo>
                                    <a:pt x="2397" y="7"/>
                                  </a:lnTo>
                                  <a:lnTo>
                                    <a:pt x="2254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8" y="8"/>
                                  </a:lnTo>
                                  <a:lnTo>
                                    <a:pt x="1788" y="6"/>
                                  </a:lnTo>
                                  <a:lnTo>
                                    <a:pt x="1850" y="6"/>
                                  </a:lnTo>
                                  <a:lnTo>
                                    <a:pt x="1932" y="6"/>
                                  </a:lnTo>
                                  <a:lnTo>
                                    <a:pt x="1931" y="6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6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3"/>
                                  </a:lnTo>
                                  <a:lnTo>
                                    <a:pt x="2354" y="3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3"/>
                                  </a:lnTo>
                                  <a:lnTo>
                                    <a:pt x="2945" y="3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3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3"/>
                                  </a:lnTo>
                                  <a:lnTo>
                                    <a:pt x="3000" y="3"/>
                                  </a:lnTo>
                                  <a:lnTo>
                                    <a:pt x="3008" y="3"/>
                                  </a:lnTo>
                                  <a:lnTo>
                                    <a:pt x="3007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5" y="3"/>
                                  </a:lnTo>
                                  <a:lnTo>
                                    <a:pt x="3015" y="7"/>
                                  </a:lnTo>
                                  <a:lnTo>
                                    <a:pt x="3004" y="7"/>
                                  </a:lnTo>
                                  <a:lnTo>
                                    <a:pt x="2953" y="6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7"/>
                                  </a:lnTo>
                                  <a:lnTo>
                                    <a:pt x="2403" y="7"/>
                                  </a:lnTo>
                                  <a:lnTo>
                                    <a:pt x="2403" y="4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5" y="3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2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3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2"/>
                                  </a:lnTo>
                                  <a:lnTo>
                                    <a:pt x="3890" y="2"/>
                                  </a:lnTo>
                                  <a:lnTo>
                                    <a:pt x="3901" y="2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2"/>
                                  </a:lnTo>
                                  <a:lnTo>
                                    <a:pt x="3919" y="2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2"/>
                                  </a:lnTo>
                                  <a:lnTo>
                                    <a:pt x="3949" y="2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1" y="3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3"/>
                                  </a:lnTo>
                                  <a:lnTo>
                                    <a:pt x="4037" y="3"/>
                                  </a:lnTo>
                                  <a:lnTo>
                                    <a:pt x="4097" y="3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6" y="3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2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3"/>
                                  </a:lnTo>
                                  <a:lnTo>
                                    <a:pt x="4177" y="3"/>
                                  </a:lnTo>
                                  <a:lnTo>
                                    <a:pt x="4181" y="3"/>
                                  </a:lnTo>
                                  <a:lnTo>
                                    <a:pt x="4188" y="3"/>
                                  </a:lnTo>
                                  <a:lnTo>
                                    <a:pt x="4194" y="3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3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6"/>
                                  </a:lnTo>
                                  <a:lnTo>
                                    <a:pt x="4237" y="6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7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1" y="9"/>
                                  </a:lnTo>
                                  <a:lnTo>
                                    <a:pt x="4237" y="9"/>
                                  </a:lnTo>
                                  <a:lnTo>
                                    <a:pt x="4233" y="9"/>
                                  </a:lnTo>
                                  <a:lnTo>
                                    <a:pt x="4230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0" y="7"/>
                                  </a:lnTo>
                                  <a:lnTo>
                                    <a:pt x="4216" y="6"/>
                                  </a:lnTo>
                                  <a:lnTo>
                                    <a:pt x="4212" y="6"/>
                                  </a:lnTo>
                                  <a:lnTo>
                                    <a:pt x="4206" y="6"/>
                                  </a:lnTo>
                                  <a:lnTo>
                                    <a:pt x="4199" y="6"/>
                                  </a:lnTo>
                                  <a:lnTo>
                                    <a:pt x="4197" y="6"/>
                                  </a:lnTo>
                                  <a:lnTo>
                                    <a:pt x="4193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6"/>
                                  </a:lnTo>
                                  <a:lnTo>
                                    <a:pt x="4184" y="6"/>
                                  </a:lnTo>
                                  <a:lnTo>
                                    <a:pt x="4182" y="6"/>
                                  </a:lnTo>
                                  <a:lnTo>
                                    <a:pt x="4180" y="6"/>
                                  </a:lnTo>
                                  <a:lnTo>
                                    <a:pt x="4177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6"/>
                                  </a:lnTo>
                                  <a:lnTo>
                                    <a:pt x="4163" y="6"/>
                                  </a:lnTo>
                                  <a:lnTo>
                                    <a:pt x="4158" y="6"/>
                                  </a:lnTo>
                                  <a:lnTo>
                                    <a:pt x="4152" y="7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7"/>
                                  </a:lnTo>
                                  <a:lnTo>
                                    <a:pt x="4125" y="6"/>
                                  </a:lnTo>
                                  <a:lnTo>
                                    <a:pt x="4117" y="7"/>
                                  </a:lnTo>
                                  <a:lnTo>
                                    <a:pt x="4108" y="7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7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7"/>
                                  </a:lnTo>
                                  <a:lnTo>
                                    <a:pt x="3942" y="6"/>
                                  </a:lnTo>
                                  <a:lnTo>
                                    <a:pt x="3911" y="6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6"/>
                                  </a:lnTo>
                                  <a:lnTo>
                                    <a:pt x="3635" y="6"/>
                                  </a:lnTo>
                                  <a:lnTo>
                                    <a:pt x="3633" y="6"/>
                                  </a:lnTo>
                                  <a:lnTo>
                                    <a:pt x="3633" y="2"/>
                                  </a:lnTo>
                                  <a:lnTo>
                                    <a:pt x="3656" y="2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2"/>
                                  </a:lnTo>
                                  <a:lnTo>
                                    <a:pt x="3707" y="2"/>
                                  </a:lnTo>
                                  <a:lnTo>
                                    <a:pt x="3722" y="2"/>
                                  </a:lnTo>
                                  <a:lnTo>
                                    <a:pt x="3736" y="2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2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2"/>
                                  </a:lnTo>
                                  <a:lnTo>
                                    <a:pt x="3604" y="2"/>
                                  </a:lnTo>
                                  <a:lnTo>
                                    <a:pt x="3601" y="2"/>
                                  </a:lnTo>
                                  <a:lnTo>
                                    <a:pt x="3626" y="2"/>
                                  </a:lnTo>
                                  <a:lnTo>
                                    <a:pt x="3629" y="2"/>
                                  </a:lnTo>
                                  <a:lnTo>
                                    <a:pt x="3629" y="6"/>
                                  </a:lnTo>
                                  <a:lnTo>
                                    <a:pt x="3576" y="6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6"/>
                                  </a:lnTo>
                                  <a:lnTo>
                                    <a:pt x="3172" y="6"/>
                                  </a:lnTo>
                                  <a:lnTo>
                                    <a:pt x="3108" y="6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9" y="7"/>
                                  </a:lnTo>
                                  <a:lnTo>
                                    <a:pt x="3019" y="3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3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3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3"/>
                                  </a:lnTo>
                                  <a:lnTo>
                                    <a:pt x="3367" y="2"/>
                                  </a:lnTo>
                                  <a:lnTo>
                                    <a:pt x="3368" y="2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2"/>
                                  </a:lnTo>
                                  <a:lnTo>
                                    <a:pt x="3465" y="2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50212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" name="Freeform 27"/>
                          <wps:cNvSpPr>
                            <a:spLocks/>
                          </wps:cNvSpPr>
                          <wps:spPr bwMode="auto">
                            <a:xfrm>
                              <a:off x="6759575" y="501332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" name="Freeform 28"/>
                          <wps:cNvSpPr>
                            <a:spLocks/>
                          </wps:cNvSpPr>
                          <wps:spPr bwMode="auto">
                            <a:xfrm>
                              <a:off x="6824663" y="4067175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2"/>
                                <a:gd name="T2" fmla="*/ 7 w 8"/>
                                <a:gd name="T3" fmla="*/ 0 h 2"/>
                                <a:gd name="T4" fmla="*/ 8 w 8"/>
                                <a:gd name="T5" fmla="*/ 0 h 2"/>
                                <a:gd name="T6" fmla="*/ 7 w 8"/>
                                <a:gd name="T7" fmla="*/ 2 h 2"/>
                                <a:gd name="T8" fmla="*/ 0 w 8"/>
                                <a:gd name="T9" fmla="*/ 2 h 2"/>
                                <a:gd name="T10" fmla="*/ 5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Freeform 29"/>
                          <wps:cNvSpPr>
                            <a:spLocks/>
                          </wps:cNvSpPr>
                          <wps:spPr bwMode="auto">
                            <a:xfrm>
                              <a:off x="6781800" y="40671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3"/>
                                <a:gd name="T2" fmla="*/ 22 w 22"/>
                                <a:gd name="T3" fmla="*/ 0 h 3"/>
                                <a:gd name="T4" fmla="*/ 1 w 22"/>
                                <a:gd name="T5" fmla="*/ 3 h 3"/>
                                <a:gd name="T6" fmla="*/ 1 w 22"/>
                                <a:gd name="T7" fmla="*/ 3 h 3"/>
                                <a:gd name="T8" fmla="*/ 0 w 22"/>
                                <a:gd name="T9" fmla="*/ 3 h 3"/>
                                <a:gd name="T10" fmla="*/ 2 w 22"/>
                                <a:gd name="T11" fmla="*/ 3 h 3"/>
                                <a:gd name="T12" fmla="*/ 5 w 22"/>
                                <a:gd name="T13" fmla="*/ 3 h 3"/>
                                <a:gd name="T14" fmla="*/ 9 w 22"/>
                                <a:gd name="T15" fmla="*/ 2 h 3"/>
                                <a:gd name="T16" fmla="*/ 13 w 22"/>
                                <a:gd name="T17" fmla="*/ 2 h 3"/>
                                <a:gd name="T18" fmla="*/ 18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" name="Freeform 30"/>
                          <wps:cNvSpPr>
                            <a:spLocks/>
                          </wps:cNvSpPr>
                          <wps:spPr bwMode="auto">
                            <a:xfrm>
                              <a:off x="6751638" y="40719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13 w 13"/>
                                <a:gd name="T2" fmla="*/ 12 w 13"/>
                                <a:gd name="T3" fmla="*/ 11 w 13"/>
                                <a:gd name="T4" fmla="*/ 9 w 13"/>
                                <a:gd name="T5" fmla="*/ 7 w 13"/>
                                <a:gd name="T6" fmla="*/ 5 w 13"/>
                                <a:gd name="T7" fmla="*/ 3 w 13"/>
                                <a:gd name="T8" fmla="*/ 0 w 13"/>
                                <a:gd name="T9" fmla="*/ 2 w 13"/>
                                <a:gd name="T10" fmla="*/ 5 w 13"/>
                                <a:gd name="T11" fmla="*/ 8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8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5668963" y="40719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0" y="40703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557 w 4248"/>
                                <a:gd name="T3" fmla="*/ 2 h 10"/>
                                <a:gd name="T4" fmla="*/ 1773 w 4248"/>
                                <a:gd name="T5" fmla="*/ 8 h 10"/>
                                <a:gd name="T6" fmla="*/ 1515 w 4248"/>
                                <a:gd name="T7" fmla="*/ 8 h 10"/>
                                <a:gd name="T8" fmla="*/ 1289 w 4248"/>
                                <a:gd name="T9" fmla="*/ 8 h 10"/>
                                <a:gd name="T10" fmla="*/ 1242 w 4248"/>
                                <a:gd name="T11" fmla="*/ 8 h 10"/>
                                <a:gd name="T12" fmla="*/ 1517 w 4248"/>
                                <a:gd name="T13" fmla="*/ 2 h 10"/>
                                <a:gd name="T14" fmla="*/ 1233 w 4248"/>
                                <a:gd name="T15" fmla="*/ 8 h 10"/>
                                <a:gd name="T16" fmla="*/ 1160 w 4248"/>
                                <a:gd name="T17" fmla="*/ 10 h 10"/>
                                <a:gd name="T18" fmla="*/ 873 w 4248"/>
                                <a:gd name="T19" fmla="*/ 9 h 10"/>
                                <a:gd name="T20" fmla="*/ 806 w 4248"/>
                                <a:gd name="T21" fmla="*/ 9 h 10"/>
                                <a:gd name="T22" fmla="*/ 668 w 4248"/>
                                <a:gd name="T23" fmla="*/ 9 h 10"/>
                                <a:gd name="T24" fmla="*/ 899 w 4248"/>
                                <a:gd name="T25" fmla="*/ 2 h 10"/>
                                <a:gd name="T26" fmla="*/ 2225 w 4248"/>
                                <a:gd name="T27" fmla="*/ 6 h 10"/>
                                <a:gd name="T28" fmla="*/ 1910 w 4248"/>
                                <a:gd name="T29" fmla="*/ 8 h 10"/>
                                <a:gd name="T30" fmla="*/ 1862 w 4248"/>
                                <a:gd name="T31" fmla="*/ 8 h 10"/>
                                <a:gd name="T32" fmla="*/ 1852 w 4248"/>
                                <a:gd name="T33" fmla="*/ 6 h 10"/>
                                <a:gd name="T34" fmla="*/ 2380 w 4248"/>
                                <a:gd name="T35" fmla="*/ 2 h 10"/>
                                <a:gd name="T36" fmla="*/ 3685 w 4248"/>
                                <a:gd name="T37" fmla="*/ 2 h 10"/>
                                <a:gd name="T38" fmla="*/ 3474 w 4248"/>
                                <a:gd name="T39" fmla="*/ 5 h 10"/>
                                <a:gd name="T40" fmla="*/ 3281 w 4248"/>
                                <a:gd name="T41" fmla="*/ 6 h 10"/>
                                <a:gd name="T42" fmla="*/ 3210 w 4248"/>
                                <a:gd name="T43" fmla="*/ 5 h 10"/>
                                <a:gd name="T44" fmla="*/ 3082 w 4248"/>
                                <a:gd name="T45" fmla="*/ 6 h 10"/>
                                <a:gd name="T46" fmla="*/ 3504 w 4248"/>
                                <a:gd name="T47" fmla="*/ 2 h 10"/>
                                <a:gd name="T48" fmla="*/ 26 w 4248"/>
                                <a:gd name="T49" fmla="*/ 1 h 10"/>
                                <a:gd name="T50" fmla="*/ 26 w 4248"/>
                                <a:gd name="T51" fmla="*/ 2 h 10"/>
                                <a:gd name="T52" fmla="*/ 42 w 4248"/>
                                <a:gd name="T53" fmla="*/ 5 h 10"/>
                                <a:gd name="T54" fmla="*/ 64 w 4248"/>
                                <a:gd name="T55" fmla="*/ 5 h 10"/>
                                <a:gd name="T56" fmla="*/ 72 w 4248"/>
                                <a:gd name="T57" fmla="*/ 5 h 10"/>
                                <a:gd name="T58" fmla="*/ 90 w 4248"/>
                                <a:gd name="T59" fmla="*/ 5 h 10"/>
                                <a:gd name="T60" fmla="*/ 123 w 4248"/>
                                <a:gd name="T61" fmla="*/ 5 h 10"/>
                                <a:gd name="T62" fmla="*/ 179 w 4248"/>
                                <a:gd name="T63" fmla="*/ 4 h 10"/>
                                <a:gd name="T64" fmla="*/ 618 w 4248"/>
                                <a:gd name="T65" fmla="*/ 5 h 10"/>
                                <a:gd name="T66" fmla="*/ 512 w 4248"/>
                                <a:gd name="T67" fmla="*/ 9 h 10"/>
                                <a:gd name="T68" fmla="*/ 364 w 4248"/>
                                <a:gd name="T69" fmla="*/ 9 h 10"/>
                                <a:gd name="T70" fmla="*/ 319 w 4248"/>
                                <a:gd name="T71" fmla="*/ 9 h 10"/>
                                <a:gd name="T72" fmla="*/ 281 w 4248"/>
                                <a:gd name="T73" fmla="*/ 9 h 10"/>
                                <a:gd name="T74" fmla="*/ 242 w 4248"/>
                                <a:gd name="T75" fmla="*/ 8 h 10"/>
                                <a:gd name="T76" fmla="*/ 151 w 4248"/>
                                <a:gd name="T77" fmla="*/ 8 h 10"/>
                                <a:gd name="T78" fmla="*/ 81 w 4248"/>
                                <a:gd name="T79" fmla="*/ 9 h 10"/>
                                <a:gd name="T80" fmla="*/ 48 w 4248"/>
                                <a:gd name="T81" fmla="*/ 9 h 10"/>
                                <a:gd name="T82" fmla="*/ 14 w 4248"/>
                                <a:gd name="T83" fmla="*/ 6 h 10"/>
                                <a:gd name="T84" fmla="*/ 0 w 4248"/>
                                <a:gd name="T85" fmla="*/ 5 h 10"/>
                                <a:gd name="T86" fmla="*/ 7 w 4248"/>
                                <a:gd name="T87" fmla="*/ 1 h 10"/>
                                <a:gd name="T88" fmla="*/ 3076 w 4248"/>
                                <a:gd name="T89" fmla="*/ 1 h 10"/>
                                <a:gd name="T90" fmla="*/ 3045 w 4248"/>
                                <a:gd name="T91" fmla="*/ 4 h 10"/>
                                <a:gd name="T92" fmla="*/ 2888 w 4248"/>
                                <a:gd name="T93" fmla="*/ 5 h 10"/>
                                <a:gd name="T94" fmla="*/ 2862 w 4248"/>
                                <a:gd name="T95" fmla="*/ 5 h 10"/>
                                <a:gd name="T96" fmla="*/ 2752 w 4248"/>
                                <a:gd name="T97" fmla="*/ 5 h 10"/>
                                <a:gd name="T98" fmla="*/ 2567 w 4248"/>
                                <a:gd name="T99" fmla="*/ 5 h 10"/>
                                <a:gd name="T100" fmla="*/ 2559 w 4248"/>
                                <a:gd name="T101" fmla="*/ 1 h 10"/>
                                <a:gd name="T102" fmla="*/ 2650 w 4248"/>
                                <a:gd name="T103" fmla="*/ 2 h 10"/>
                                <a:gd name="T104" fmla="*/ 4092 w 4248"/>
                                <a:gd name="T105" fmla="*/ 1 h 10"/>
                                <a:gd name="T106" fmla="*/ 4176 w 4248"/>
                                <a:gd name="T107" fmla="*/ 0 h 10"/>
                                <a:gd name="T108" fmla="*/ 4186 w 4248"/>
                                <a:gd name="T109" fmla="*/ 0 h 10"/>
                                <a:gd name="T110" fmla="*/ 4228 w 4248"/>
                                <a:gd name="T111" fmla="*/ 0 h 10"/>
                                <a:gd name="T112" fmla="*/ 4248 w 4248"/>
                                <a:gd name="T113" fmla="*/ 1 h 10"/>
                                <a:gd name="T114" fmla="*/ 3946 w 4248"/>
                                <a:gd name="T115" fmla="*/ 2 h 10"/>
                                <a:gd name="T116" fmla="*/ 3823 w 4248"/>
                                <a:gd name="T117" fmla="*/ 4 h 10"/>
                                <a:gd name="T118" fmla="*/ 3769 w 4248"/>
                                <a:gd name="T119" fmla="*/ 4 h 10"/>
                                <a:gd name="T120" fmla="*/ 3696 w 4248"/>
                                <a:gd name="T121" fmla="*/ 4 h 10"/>
                                <a:gd name="T122" fmla="*/ 4036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10"/>
                                  </a:moveTo>
                                  <a:lnTo>
                                    <a:pt x="1160" y="10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10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852" y="4"/>
                                  </a:move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close/>
                                  <a:moveTo>
                                    <a:pt x="1517" y="2"/>
                                  </a:moveTo>
                                  <a:lnTo>
                                    <a:pt x="1557" y="2"/>
                                  </a:lnTo>
                                  <a:lnTo>
                                    <a:pt x="1597" y="2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7" y="4"/>
                                  </a:lnTo>
                                  <a:lnTo>
                                    <a:pt x="1847" y="6"/>
                                  </a:lnTo>
                                  <a:lnTo>
                                    <a:pt x="1810" y="8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8"/>
                                  </a:lnTo>
                                  <a:lnTo>
                                    <a:pt x="1749" y="8"/>
                                  </a:lnTo>
                                  <a:lnTo>
                                    <a:pt x="1750" y="6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8"/>
                                  </a:lnTo>
                                  <a:lnTo>
                                    <a:pt x="1698" y="8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9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7" y="8"/>
                                  </a:lnTo>
                                  <a:lnTo>
                                    <a:pt x="1237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2"/>
                                  </a:lnTo>
                                  <a:close/>
                                  <a:moveTo>
                                    <a:pt x="899" y="2"/>
                                  </a:moveTo>
                                  <a:lnTo>
                                    <a:pt x="1037" y="5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5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32" y="4"/>
                                  </a:lnTo>
                                  <a:lnTo>
                                    <a:pt x="1233" y="8"/>
                                  </a:lnTo>
                                  <a:lnTo>
                                    <a:pt x="121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97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10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7" y="9"/>
                                  </a:lnTo>
                                  <a:lnTo>
                                    <a:pt x="855" y="9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9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3" y="9"/>
                                  </a:lnTo>
                                  <a:lnTo>
                                    <a:pt x="623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2"/>
                                  </a:lnTo>
                                  <a:close/>
                                  <a:moveTo>
                                    <a:pt x="2462" y="2"/>
                                  </a:moveTo>
                                  <a:lnTo>
                                    <a:pt x="2462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6"/>
                                  </a:lnTo>
                                  <a:lnTo>
                                    <a:pt x="2225" y="6"/>
                                  </a:lnTo>
                                  <a:lnTo>
                                    <a:pt x="2218" y="6"/>
                                  </a:lnTo>
                                  <a:lnTo>
                                    <a:pt x="2172" y="6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3" y="8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09" y="6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5" y="6"/>
                                  </a:lnTo>
                                  <a:lnTo>
                                    <a:pt x="1852" y="6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992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2"/>
                                  </a:lnTo>
                                  <a:lnTo>
                                    <a:pt x="2347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413" y="2"/>
                                  </a:lnTo>
                                  <a:lnTo>
                                    <a:pt x="2462" y="2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2" y="1"/>
                                  </a:lnTo>
                                  <a:lnTo>
                                    <a:pt x="3639" y="2"/>
                                  </a:lnTo>
                                  <a:lnTo>
                                    <a:pt x="3685" y="2"/>
                                  </a:lnTo>
                                  <a:lnTo>
                                    <a:pt x="3692" y="2"/>
                                  </a:lnTo>
                                  <a:lnTo>
                                    <a:pt x="3692" y="4"/>
                                  </a:lnTo>
                                  <a:lnTo>
                                    <a:pt x="3607" y="5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6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6"/>
                                  </a:lnTo>
                                  <a:lnTo>
                                    <a:pt x="3281" y="6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58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6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6"/>
                                  </a:lnTo>
                                  <a:lnTo>
                                    <a:pt x="3082" y="6"/>
                                  </a:lnTo>
                                  <a:lnTo>
                                    <a:pt x="3082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2"/>
                                  </a:lnTo>
                                  <a:lnTo>
                                    <a:pt x="3504" y="2"/>
                                  </a:lnTo>
                                  <a:lnTo>
                                    <a:pt x="3523" y="2"/>
                                  </a:lnTo>
                                  <a:lnTo>
                                    <a:pt x="3549" y="2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6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8" y="5"/>
                                  </a:lnTo>
                                  <a:lnTo>
                                    <a:pt x="618" y="9"/>
                                  </a:lnTo>
                                  <a:lnTo>
                                    <a:pt x="593" y="9"/>
                                  </a:lnTo>
                                  <a:lnTo>
                                    <a:pt x="572" y="9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9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6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10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1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5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3" y="0"/>
                                  </a:moveTo>
                                  <a:lnTo>
                                    <a:pt x="2957" y="1"/>
                                  </a:lnTo>
                                  <a:lnTo>
                                    <a:pt x="3076" y="1"/>
                                  </a:lnTo>
                                  <a:lnTo>
                                    <a:pt x="3076" y="6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1" y="5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6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6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3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0" y="5"/>
                                  </a:lnTo>
                                  <a:lnTo>
                                    <a:pt x="2468" y="5"/>
                                  </a:lnTo>
                                  <a:lnTo>
                                    <a:pt x="2468" y="2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2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2"/>
                                  </a:lnTo>
                                  <a:lnTo>
                                    <a:pt x="2623" y="2"/>
                                  </a:lnTo>
                                  <a:lnTo>
                                    <a:pt x="2652" y="2"/>
                                  </a:lnTo>
                                  <a:lnTo>
                                    <a:pt x="2651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3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1"/>
                                  </a:lnTo>
                                  <a:lnTo>
                                    <a:pt x="4183" y="1"/>
                                  </a:lnTo>
                                  <a:lnTo>
                                    <a:pt x="4185" y="1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1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1"/>
                                  </a:lnTo>
                                  <a:lnTo>
                                    <a:pt x="4058" y="2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2"/>
                                  </a:lnTo>
                                  <a:lnTo>
                                    <a:pt x="3838" y="2"/>
                                  </a:lnTo>
                                  <a:lnTo>
                                    <a:pt x="3840" y="4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5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6" y="4"/>
                                  </a:lnTo>
                                  <a:lnTo>
                                    <a:pt x="3696" y="2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1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40767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" name="Freeform 34"/>
                          <wps:cNvSpPr>
                            <a:spLocks/>
                          </wps:cNvSpPr>
                          <wps:spPr bwMode="auto">
                            <a:xfrm>
                              <a:off x="76200" y="40846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" name="Freeform 35"/>
                          <wps:cNvSpPr>
                            <a:spLocks/>
                          </wps:cNvSpPr>
                          <wps:spPr bwMode="auto">
                            <a:xfrm>
                              <a:off x="6350" y="3146425"/>
                              <a:ext cx="12700" cy="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w 8"/>
                                <a:gd name="T2" fmla="*/ 3 w 8"/>
                                <a:gd name="T3" fmla="*/ 1 w 8"/>
                                <a:gd name="T4" fmla="*/ 0 w 8"/>
                                <a:gd name="T5" fmla="*/ 1 w 8"/>
                                <a:gd name="T6" fmla="*/ 4 w 8"/>
                                <a:gd name="T7" fmla="*/ 8 w 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" name="Freeform 36"/>
                          <wps:cNvSpPr>
                            <a:spLocks/>
                          </wps:cNvSpPr>
                          <wps:spPr bwMode="auto">
                            <a:xfrm>
                              <a:off x="26988" y="3141663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1 h 3"/>
                                <a:gd name="T6" fmla="*/ 20 w 22"/>
                                <a:gd name="T7" fmla="*/ 1 h 3"/>
                                <a:gd name="T8" fmla="*/ 17 w 22"/>
                                <a:gd name="T9" fmla="*/ 1 h 3"/>
                                <a:gd name="T10" fmla="*/ 13 w 22"/>
                                <a:gd name="T11" fmla="*/ 1 h 3"/>
                                <a:gd name="T12" fmla="*/ 9 w 22"/>
                                <a:gd name="T13" fmla="*/ 3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" name="Freeform 37"/>
                          <wps:cNvSpPr>
                            <a:spLocks/>
                          </wps:cNvSpPr>
                          <wps:spPr bwMode="auto">
                            <a:xfrm>
                              <a:off x="71438" y="3141663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"/>
                                <a:gd name="T2" fmla="*/ 11 w 13"/>
                                <a:gd name="T3" fmla="*/ 1 h 1"/>
                                <a:gd name="T4" fmla="*/ 7 w 13"/>
                                <a:gd name="T5" fmla="*/ 1 h 1"/>
                                <a:gd name="T6" fmla="*/ 5 w 13"/>
                                <a:gd name="T7" fmla="*/ 1 h 1"/>
                                <a:gd name="T8" fmla="*/ 0 w 13"/>
                                <a:gd name="T9" fmla="*/ 1 h 1"/>
                                <a:gd name="T10" fmla="*/ 1 w 13"/>
                                <a:gd name="T11" fmla="*/ 1 h 1"/>
                                <a:gd name="T12" fmla="*/ 2 w 13"/>
                                <a:gd name="T13" fmla="*/ 0 h 1"/>
                                <a:gd name="T14" fmla="*/ 3 w 13"/>
                                <a:gd name="T15" fmla="*/ 0 h 1"/>
                                <a:gd name="T16" fmla="*/ 6 w 13"/>
                                <a:gd name="T17" fmla="*/ 0 h 1"/>
                                <a:gd name="T18" fmla="*/ 7 w 13"/>
                                <a:gd name="T19" fmla="*/ 0 h 1"/>
                                <a:gd name="T20" fmla="*/ 10 w 13"/>
                                <a:gd name="T21" fmla="*/ 0 h 1"/>
                                <a:gd name="T22" fmla="*/ 13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13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" name="Freeform 38"/>
                          <wps:cNvSpPr>
                            <a:spLocks/>
                          </wps:cNvSpPr>
                          <wps:spPr bwMode="auto">
                            <a:xfrm>
                              <a:off x="1169988" y="3141663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Freeform 39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3128963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8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9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5 h 11"/>
                                <a:gd name="T20" fmla="*/ 967 w 4248"/>
                                <a:gd name="T21" fmla="*/ 5 h 11"/>
                                <a:gd name="T22" fmla="*/ 1056 w 4248"/>
                                <a:gd name="T23" fmla="*/ 4 h 11"/>
                                <a:gd name="T24" fmla="*/ 1169 w 4248"/>
                                <a:gd name="T25" fmla="*/ 8 h 11"/>
                                <a:gd name="T26" fmla="*/ 725 w 4248"/>
                                <a:gd name="T27" fmla="*/ 8 h 11"/>
                                <a:gd name="T28" fmla="*/ 558 w 4248"/>
                                <a:gd name="T29" fmla="*/ 8 h 11"/>
                                <a:gd name="T30" fmla="*/ 798 w 4248"/>
                                <a:gd name="T31" fmla="*/ 4 h 11"/>
                                <a:gd name="T32" fmla="*/ 1546 w 4248"/>
                                <a:gd name="T33" fmla="*/ 5 h 11"/>
                                <a:gd name="T34" fmla="*/ 1703 w 4248"/>
                                <a:gd name="T35" fmla="*/ 4 h 11"/>
                                <a:gd name="T36" fmla="*/ 1657 w 4248"/>
                                <a:gd name="T37" fmla="*/ 8 h 11"/>
                                <a:gd name="T38" fmla="*/ 1500 w 4248"/>
                                <a:gd name="T39" fmla="*/ 9 h 11"/>
                                <a:gd name="T40" fmla="*/ 1198 w 4248"/>
                                <a:gd name="T41" fmla="*/ 5 h 11"/>
                                <a:gd name="T42" fmla="*/ 1260 w 4248"/>
                                <a:gd name="T43" fmla="*/ 5 h 11"/>
                                <a:gd name="T44" fmla="*/ 1374 w 4248"/>
                                <a:gd name="T45" fmla="*/ 4 h 11"/>
                                <a:gd name="T46" fmla="*/ 1404 w 4248"/>
                                <a:gd name="T47" fmla="*/ 4 h 11"/>
                                <a:gd name="T48" fmla="*/ 2395 w 4248"/>
                                <a:gd name="T49" fmla="*/ 2 h 11"/>
                                <a:gd name="T50" fmla="*/ 2395 w 4248"/>
                                <a:gd name="T51" fmla="*/ 5 h 11"/>
                                <a:gd name="T52" fmla="*/ 1868 w 4248"/>
                                <a:gd name="T53" fmla="*/ 7 h 11"/>
                                <a:gd name="T54" fmla="*/ 2015 w 4248"/>
                                <a:gd name="T55" fmla="*/ 4 h 11"/>
                                <a:gd name="T56" fmla="*/ 2338 w 4248"/>
                                <a:gd name="T57" fmla="*/ 3 h 11"/>
                                <a:gd name="T58" fmla="*/ 2951 w 4248"/>
                                <a:gd name="T59" fmla="*/ 2 h 11"/>
                                <a:gd name="T60" fmla="*/ 2958 w 4248"/>
                                <a:gd name="T61" fmla="*/ 2 h 11"/>
                                <a:gd name="T62" fmla="*/ 3006 w 4248"/>
                                <a:gd name="T63" fmla="*/ 3 h 11"/>
                                <a:gd name="T64" fmla="*/ 2731 w 4248"/>
                                <a:gd name="T65" fmla="*/ 7 h 11"/>
                                <a:gd name="T66" fmla="*/ 2437 w 4248"/>
                                <a:gd name="T67" fmla="*/ 3 h 11"/>
                                <a:gd name="T68" fmla="*/ 2550 w 4248"/>
                                <a:gd name="T69" fmla="*/ 3 h 11"/>
                                <a:gd name="T70" fmla="*/ 3762 w 4248"/>
                                <a:gd name="T71" fmla="*/ 0 h 11"/>
                                <a:gd name="T72" fmla="*/ 3892 w 4248"/>
                                <a:gd name="T73" fmla="*/ 0 h 11"/>
                                <a:gd name="T74" fmla="*/ 3934 w 4248"/>
                                <a:gd name="T75" fmla="*/ 2 h 11"/>
                                <a:gd name="T76" fmla="*/ 3966 w 4248"/>
                                <a:gd name="T77" fmla="*/ 0 h 11"/>
                                <a:gd name="T78" fmla="*/ 4015 w 4248"/>
                                <a:gd name="T79" fmla="*/ 3 h 11"/>
                                <a:gd name="T80" fmla="*/ 4155 w 4248"/>
                                <a:gd name="T81" fmla="*/ 2 h 11"/>
                                <a:gd name="T82" fmla="*/ 4169 w 4248"/>
                                <a:gd name="T83" fmla="*/ 2 h 11"/>
                                <a:gd name="T84" fmla="*/ 4199 w 4248"/>
                                <a:gd name="T85" fmla="*/ 2 h 11"/>
                                <a:gd name="T86" fmla="*/ 4235 w 4248"/>
                                <a:gd name="T87" fmla="*/ 4 h 11"/>
                                <a:gd name="T88" fmla="*/ 4248 w 4248"/>
                                <a:gd name="T89" fmla="*/ 5 h 11"/>
                                <a:gd name="T90" fmla="*/ 4235 w 4248"/>
                                <a:gd name="T91" fmla="*/ 8 h 11"/>
                                <a:gd name="T92" fmla="*/ 4226 w 4248"/>
                                <a:gd name="T93" fmla="*/ 8 h 11"/>
                                <a:gd name="T94" fmla="*/ 4223 w 4248"/>
                                <a:gd name="T95" fmla="*/ 7 h 11"/>
                                <a:gd name="T96" fmla="*/ 4197 w 4248"/>
                                <a:gd name="T97" fmla="*/ 5 h 11"/>
                                <a:gd name="T98" fmla="*/ 4182 w 4248"/>
                                <a:gd name="T99" fmla="*/ 5 h 11"/>
                                <a:gd name="T100" fmla="*/ 4175 w 4248"/>
                                <a:gd name="T101" fmla="*/ 4 h 11"/>
                                <a:gd name="T102" fmla="*/ 4146 w 4248"/>
                                <a:gd name="T103" fmla="*/ 7 h 11"/>
                                <a:gd name="T104" fmla="*/ 4108 w 4248"/>
                                <a:gd name="T105" fmla="*/ 5 h 11"/>
                                <a:gd name="T106" fmla="*/ 3942 w 4248"/>
                                <a:gd name="T107" fmla="*/ 4 h 11"/>
                                <a:gd name="T108" fmla="*/ 3655 w 4248"/>
                                <a:gd name="T109" fmla="*/ 0 h 11"/>
                                <a:gd name="T110" fmla="*/ 3482 w 4248"/>
                                <a:gd name="T111" fmla="*/ 0 h 11"/>
                                <a:gd name="T112" fmla="*/ 3601 w 4248"/>
                                <a:gd name="T113" fmla="*/ 0 h 11"/>
                                <a:gd name="T114" fmla="*/ 3211 w 4248"/>
                                <a:gd name="T115" fmla="*/ 5 h 11"/>
                                <a:gd name="T116" fmla="*/ 3050 w 4248"/>
                                <a:gd name="T117" fmla="*/ 3 h 11"/>
                                <a:gd name="T118" fmla="*/ 3248 w 4248"/>
                                <a:gd name="T119" fmla="*/ 3 h 11"/>
                                <a:gd name="T120" fmla="*/ 3385 w 4248"/>
                                <a:gd name="T121" fmla="*/ 2 h 11"/>
                                <a:gd name="T122" fmla="*/ 3482 w 4248"/>
                                <a:gd name="T123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5"/>
                                  </a:moveTo>
                                  <a:lnTo>
                                    <a:pt x="475" y="5"/>
                                  </a:lnTo>
                                  <a:lnTo>
                                    <a:pt x="483" y="5"/>
                                  </a:lnTo>
                                  <a:lnTo>
                                    <a:pt x="480" y="5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5"/>
                                  </a:lnTo>
                                  <a:lnTo>
                                    <a:pt x="492" y="5"/>
                                  </a:lnTo>
                                  <a:lnTo>
                                    <a:pt x="491" y="5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55" y="8"/>
                                  </a:lnTo>
                                  <a:lnTo>
                                    <a:pt x="516" y="8"/>
                                  </a:lnTo>
                                  <a:lnTo>
                                    <a:pt x="505" y="8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9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175" y="9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8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5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25" y="5"/>
                                  </a:lnTo>
                                  <a:lnTo>
                                    <a:pt x="434" y="5"/>
                                  </a:lnTo>
                                  <a:lnTo>
                                    <a:pt x="444" y="5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860" y="4"/>
                                  </a:moveTo>
                                  <a:lnTo>
                                    <a:pt x="859" y="4"/>
                                  </a:lnTo>
                                  <a:lnTo>
                                    <a:pt x="910" y="4"/>
                                  </a:lnTo>
                                  <a:lnTo>
                                    <a:pt x="962" y="4"/>
                                  </a:ln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4"/>
                                  </a:lnTo>
                                  <a:lnTo>
                                    <a:pt x="980" y="4"/>
                                  </a:lnTo>
                                  <a:lnTo>
                                    <a:pt x="990" y="4"/>
                                  </a:lnTo>
                                  <a:lnTo>
                                    <a:pt x="1001" y="4"/>
                                  </a:lnTo>
                                  <a:lnTo>
                                    <a:pt x="1020" y="4"/>
                                  </a:lnTo>
                                  <a:lnTo>
                                    <a:pt x="1038" y="4"/>
                                  </a:lnTo>
                                  <a:lnTo>
                                    <a:pt x="1056" y="4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4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8"/>
                                  </a:lnTo>
                                  <a:lnTo>
                                    <a:pt x="1164" y="8"/>
                                  </a:lnTo>
                                  <a:lnTo>
                                    <a:pt x="1044" y="8"/>
                                  </a:lnTo>
                                  <a:lnTo>
                                    <a:pt x="1004" y="8"/>
                                  </a:lnTo>
                                  <a:lnTo>
                                    <a:pt x="963" y="8"/>
                                  </a:lnTo>
                                  <a:lnTo>
                                    <a:pt x="763" y="7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56" y="8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8" y="8"/>
                                  </a:lnTo>
                                  <a:lnTo>
                                    <a:pt x="558" y="5"/>
                                  </a:lnTo>
                                  <a:lnTo>
                                    <a:pt x="643" y="4"/>
                                  </a:lnTo>
                                  <a:lnTo>
                                    <a:pt x="728" y="4"/>
                                  </a:lnTo>
                                  <a:lnTo>
                                    <a:pt x="755" y="4"/>
                                  </a:lnTo>
                                  <a:lnTo>
                                    <a:pt x="753" y="4"/>
                                  </a:lnTo>
                                  <a:lnTo>
                                    <a:pt x="774" y="4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22" y="4"/>
                                  </a:lnTo>
                                  <a:lnTo>
                                    <a:pt x="860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4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4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4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4"/>
                                  </a:lnTo>
                                  <a:lnTo>
                                    <a:pt x="1640" y="4"/>
                                  </a:lnTo>
                                  <a:lnTo>
                                    <a:pt x="1665" y="4"/>
                                  </a:lnTo>
                                  <a:lnTo>
                                    <a:pt x="1681" y="4"/>
                                  </a:lnTo>
                                  <a:lnTo>
                                    <a:pt x="1703" y="4"/>
                                  </a:lnTo>
                                  <a:lnTo>
                                    <a:pt x="1778" y="4"/>
                                  </a:lnTo>
                                  <a:lnTo>
                                    <a:pt x="1784" y="4"/>
                                  </a:lnTo>
                                  <a:lnTo>
                                    <a:pt x="1784" y="7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8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4" y="9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1" y="8"/>
                                  </a:lnTo>
                                  <a:lnTo>
                                    <a:pt x="1171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5"/>
                                  </a:lnTo>
                                  <a:lnTo>
                                    <a:pt x="1209" y="5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5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5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4"/>
                                  </a:lnTo>
                                  <a:lnTo>
                                    <a:pt x="1374" y="4"/>
                                  </a:lnTo>
                                  <a:lnTo>
                                    <a:pt x="1378" y="4"/>
                                  </a:lnTo>
                                  <a:lnTo>
                                    <a:pt x="1382" y="4"/>
                                  </a:lnTo>
                                  <a:lnTo>
                                    <a:pt x="1386" y="4"/>
                                  </a:lnTo>
                                  <a:lnTo>
                                    <a:pt x="1389" y="4"/>
                                  </a:lnTo>
                                  <a:lnTo>
                                    <a:pt x="1395" y="4"/>
                                  </a:lnTo>
                                  <a:lnTo>
                                    <a:pt x="1401" y="4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8" y="3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95" y="5"/>
                                  </a:lnTo>
                                  <a:lnTo>
                                    <a:pt x="2397" y="5"/>
                                  </a:lnTo>
                                  <a:lnTo>
                                    <a:pt x="2255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7"/>
                                  </a:lnTo>
                                  <a:lnTo>
                                    <a:pt x="1899" y="7"/>
                                  </a:lnTo>
                                  <a:lnTo>
                                    <a:pt x="1868" y="7"/>
                                  </a:lnTo>
                                  <a:lnTo>
                                    <a:pt x="1835" y="7"/>
                                  </a:lnTo>
                                  <a:lnTo>
                                    <a:pt x="1787" y="7"/>
                                  </a:lnTo>
                                  <a:lnTo>
                                    <a:pt x="1787" y="4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4"/>
                                  </a:lnTo>
                                  <a:lnTo>
                                    <a:pt x="1931" y="4"/>
                                  </a:lnTo>
                                  <a:lnTo>
                                    <a:pt x="2015" y="4"/>
                                  </a:lnTo>
                                  <a:lnTo>
                                    <a:pt x="2029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5" y="3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3" y="3"/>
                                  </a:lnTo>
                                  <a:lnTo>
                                    <a:pt x="3013" y="5"/>
                                  </a:lnTo>
                                  <a:lnTo>
                                    <a:pt x="3004" y="5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7"/>
                                  </a:lnTo>
                                  <a:lnTo>
                                    <a:pt x="2691" y="7"/>
                                  </a:lnTo>
                                  <a:lnTo>
                                    <a:pt x="2651" y="7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5"/>
                                  </a:lnTo>
                                  <a:lnTo>
                                    <a:pt x="2401" y="5"/>
                                  </a:lnTo>
                                  <a:lnTo>
                                    <a:pt x="2401" y="3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3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3" y="2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0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0"/>
                                  </a:lnTo>
                                  <a:lnTo>
                                    <a:pt x="3892" y="0"/>
                                  </a:lnTo>
                                  <a:lnTo>
                                    <a:pt x="3901" y="0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0"/>
                                  </a:lnTo>
                                  <a:lnTo>
                                    <a:pt x="3919" y="0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0"/>
                                  </a:lnTo>
                                  <a:lnTo>
                                    <a:pt x="3949" y="0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3" y="2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3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0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3"/>
                                  </a:lnTo>
                                  <a:lnTo>
                                    <a:pt x="4232" y="3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4"/>
                                  </a:lnTo>
                                  <a:lnTo>
                                    <a:pt x="4237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3" y="4"/>
                                  </a:lnTo>
                                  <a:lnTo>
                                    <a:pt x="4245" y="4"/>
                                  </a:lnTo>
                                  <a:lnTo>
                                    <a:pt x="4248" y="4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0" y="8"/>
                                  </a:lnTo>
                                  <a:lnTo>
                                    <a:pt x="4235" y="8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5"/>
                                  </a:lnTo>
                                  <a:lnTo>
                                    <a:pt x="4220" y="5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4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4"/>
                                  </a:lnTo>
                                  <a:lnTo>
                                    <a:pt x="4184" y="4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4"/>
                                  </a:lnTo>
                                  <a:lnTo>
                                    <a:pt x="4163" y="4"/>
                                  </a:lnTo>
                                  <a:lnTo>
                                    <a:pt x="4158" y="4"/>
                                  </a:lnTo>
                                  <a:lnTo>
                                    <a:pt x="4152" y="5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5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5"/>
                                  </a:lnTo>
                                  <a:lnTo>
                                    <a:pt x="4108" y="5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5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5"/>
                                  </a:lnTo>
                                  <a:lnTo>
                                    <a:pt x="3942" y="4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4"/>
                                  </a:lnTo>
                                  <a:lnTo>
                                    <a:pt x="3635" y="4"/>
                                  </a:lnTo>
                                  <a:lnTo>
                                    <a:pt x="3630" y="4"/>
                                  </a:lnTo>
                                  <a:lnTo>
                                    <a:pt x="3630" y="0"/>
                                  </a:lnTo>
                                  <a:lnTo>
                                    <a:pt x="3655" y="0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0"/>
                                  </a:lnTo>
                                  <a:lnTo>
                                    <a:pt x="3707" y="0"/>
                                  </a:lnTo>
                                  <a:lnTo>
                                    <a:pt x="3722" y="0"/>
                                  </a:lnTo>
                                  <a:lnTo>
                                    <a:pt x="3736" y="0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0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0"/>
                                  </a:lnTo>
                                  <a:lnTo>
                                    <a:pt x="3604" y="0"/>
                                  </a:lnTo>
                                  <a:lnTo>
                                    <a:pt x="3601" y="0"/>
                                  </a:lnTo>
                                  <a:lnTo>
                                    <a:pt x="3626" y="0"/>
                                  </a:lnTo>
                                  <a:lnTo>
                                    <a:pt x="3627" y="0"/>
                                  </a:lnTo>
                                  <a:lnTo>
                                    <a:pt x="3627" y="4"/>
                                  </a:lnTo>
                                  <a:lnTo>
                                    <a:pt x="3576" y="4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7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4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6" y="5"/>
                                  </a:lnTo>
                                  <a:lnTo>
                                    <a:pt x="3016" y="3"/>
                                  </a:lnTo>
                                  <a:lnTo>
                                    <a:pt x="3029" y="3"/>
                                  </a:lnTo>
                                  <a:lnTo>
                                    <a:pt x="3050" y="3"/>
                                  </a:lnTo>
                                  <a:lnTo>
                                    <a:pt x="3053" y="3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0"/>
                                  </a:lnTo>
                                  <a:lnTo>
                                    <a:pt x="3368" y="0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0"/>
                                  </a:lnTo>
                                  <a:lnTo>
                                    <a:pt x="3465" y="0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31369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" name="Freeform 41"/>
                          <wps:cNvSpPr>
                            <a:spLocks/>
                          </wps:cNvSpPr>
                          <wps:spPr bwMode="auto">
                            <a:xfrm>
                              <a:off x="6759575" y="31321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Freeform 42"/>
                          <wps:cNvSpPr>
                            <a:spLocks/>
                          </wps:cNvSpPr>
                          <wps:spPr bwMode="auto">
                            <a:xfrm>
                              <a:off x="6824663" y="218916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1"/>
                                <a:gd name="T2" fmla="*/ 7 w 8"/>
                                <a:gd name="T3" fmla="*/ 0 h 1"/>
                                <a:gd name="T4" fmla="*/ 8 w 8"/>
                                <a:gd name="T5" fmla="*/ 0 h 1"/>
                                <a:gd name="T6" fmla="*/ 7 w 8"/>
                                <a:gd name="T7" fmla="*/ 0 h 1"/>
                                <a:gd name="T8" fmla="*/ 3 w 8"/>
                                <a:gd name="T9" fmla="*/ 1 h 1"/>
                                <a:gd name="T10" fmla="*/ 0 w 8"/>
                                <a:gd name="T11" fmla="*/ 1 h 1"/>
                                <a:gd name="T12" fmla="*/ 3 w 8"/>
                                <a:gd name="T13" fmla="*/ 0 h 1"/>
                                <a:gd name="T14" fmla="*/ 5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" name="Freeform 43"/>
                          <wps:cNvSpPr>
                            <a:spLocks/>
                          </wps:cNvSpPr>
                          <wps:spPr bwMode="auto">
                            <a:xfrm>
                              <a:off x="6781800" y="2189163"/>
                              <a:ext cx="34925" cy="3175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2"/>
                                <a:gd name="T2" fmla="*/ 22 w 22"/>
                                <a:gd name="T3" fmla="*/ 0 h 2"/>
                                <a:gd name="T4" fmla="*/ 1 w 22"/>
                                <a:gd name="T5" fmla="*/ 2 h 2"/>
                                <a:gd name="T6" fmla="*/ 1 w 22"/>
                                <a:gd name="T7" fmla="*/ 2 h 2"/>
                                <a:gd name="T8" fmla="*/ 0 w 22"/>
                                <a:gd name="T9" fmla="*/ 2 h 2"/>
                                <a:gd name="T10" fmla="*/ 2 w 22"/>
                                <a:gd name="T11" fmla="*/ 2 h 2"/>
                                <a:gd name="T12" fmla="*/ 5 w 22"/>
                                <a:gd name="T13" fmla="*/ 2 h 2"/>
                                <a:gd name="T14" fmla="*/ 9 w 22"/>
                                <a:gd name="T15" fmla="*/ 1 h 2"/>
                                <a:gd name="T16" fmla="*/ 13 w 22"/>
                                <a:gd name="T17" fmla="*/ 0 h 2"/>
                                <a:gd name="T18" fmla="*/ 18 w 22"/>
                                <a:gd name="T1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2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" name="Freeform 44"/>
                          <wps:cNvSpPr>
                            <a:spLocks/>
                          </wps:cNvSpPr>
                          <wps:spPr bwMode="auto">
                            <a:xfrm>
                              <a:off x="6751638" y="2190750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0 h 1"/>
                                <a:gd name="T2" fmla="*/ 13 w 13"/>
                                <a:gd name="T3" fmla="*/ 1 h 1"/>
                                <a:gd name="T4" fmla="*/ 12 w 13"/>
                                <a:gd name="T5" fmla="*/ 1 h 1"/>
                                <a:gd name="T6" fmla="*/ 11 w 13"/>
                                <a:gd name="T7" fmla="*/ 1 h 1"/>
                                <a:gd name="T8" fmla="*/ 9 w 13"/>
                                <a:gd name="T9" fmla="*/ 1 h 1"/>
                                <a:gd name="T10" fmla="*/ 7 w 13"/>
                                <a:gd name="T11" fmla="*/ 1 h 1"/>
                                <a:gd name="T12" fmla="*/ 5 w 13"/>
                                <a:gd name="T13" fmla="*/ 1 h 1"/>
                                <a:gd name="T14" fmla="*/ 3 w 13"/>
                                <a:gd name="T15" fmla="*/ 1 h 1"/>
                                <a:gd name="T16" fmla="*/ 0 w 13"/>
                                <a:gd name="T17" fmla="*/ 1 h 1"/>
                                <a:gd name="T18" fmla="*/ 2 w 13"/>
                                <a:gd name="T19" fmla="*/ 1 h 1"/>
                                <a:gd name="T20" fmla="*/ 5 w 13"/>
                                <a:gd name="T21" fmla="*/ 1 h 1"/>
                                <a:gd name="T22" fmla="*/ 8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8" y="0"/>
                                  </a:moveTo>
                                  <a:lnTo>
                                    <a:pt x="13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" name="Freeform 45"/>
                          <wps:cNvSpPr>
                            <a:spLocks/>
                          </wps:cNvSpPr>
                          <wps:spPr bwMode="auto">
                            <a:xfrm>
                              <a:off x="5668963" y="21923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" name="Freeform 46"/>
                          <wps:cNvSpPr>
                            <a:spLocks noEditPoints="1"/>
                          </wps:cNvSpPr>
                          <wps:spPr bwMode="auto">
                            <a:xfrm>
                              <a:off x="0" y="21907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843 w 4248"/>
                                <a:gd name="T3" fmla="*/ 4 h 10"/>
                                <a:gd name="T4" fmla="*/ 1721 w 4248"/>
                                <a:gd name="T5" fmla="*/ 8 h 10"/>
                                <a:gd name="T6" fmla="*/ 1301 w 4248"/>
                                <a:gd name="T7" fmla="*/ 8 h 10"/>
                                <a:gd name="T8" fmla="*/ 1240 w 4248"/>
                                <a:gd name="T9" fmla="*/ 8 h 10"/>
                                <a:gd name="T10" fmla="*/ 1244 w 4248"/>
                                <a:gd name="T11" fmla="*/ 4 h 10"/>
                                <a:gd name="T12" fmla="*/ 1140 w 4248"/>
                                <a:gd name="T13" fmla="*/ 4 h 10"/>
                                <a:gd name="T14" fmla="*/ 1197 w 4248"/>
                                <a:gd name="T15" fmla="*/ 7 h 10"/>
                                <a:gd name="T16" fmla="*/ 881 w 4248"/>
                                <a:gd name="T17" fmla="*/ 9 h 10"/>
                                <a:gd name="T18" fmla="*/ 856 w 4248"/>
                                <a:gd name="T19" fmla="*/ 9 h 10"/>
                                <a:gd name="T20" fmla="*/ 730 w 4248"/>
                                <a:gd name="T21" fmla="*/ 8 h 10"/>
                                <a:gd name="T22" fmla="*/ 619 w 4248"/>
                                <a:gd name="T23" fmla="*/ 9 h 10"/>
                                <a:gd name="T24" fmla="*/ 2398 w 4248"/>
                                <a:gd name="T25" fmla="*/ 5 h 10"/>
                                <a:gd name="T26" fmla="*/ 2032 w 4248"/>
                                <a:gd name="T27" fmla="*/ 7 h 10"/>
                                <a:gd name="T28" fmla="*/ 1882 w 4248"/>
                                <a:gd name="T29" fmla="*/ 8 h 10"/>
                                <a:gd name="T30" fmla="*/ 1854 w 4248"/>
                                <a:gd name="T31" fmla="*/ 8 h 10"/>
                                <a:gd name="T32" fmla="*/ 1994 w 4248"/>
                                <a:gd name="T33" fmla="*/ 4 h 10"/>
                                <a:gd name="T34" fmla="*/ 2458 w 4248"/>
                                <a:gd name="T35" fmla="*/ 3 h 10"/>
                                <a:gd name="T36" fmla="*/ 3688 w 4248"/>
                                <a:gd name="T37" fmla="*/ 4 h 10"/>
                                <a:gd name="T38" fmla="*/ 3426 w 4248"/>
                                <a:gd name="T39" fmla="*/ 5 h 10"/>
                                <a:gd name="T40" fmla="*/ 3266 w 4248"/>
                                <a:gd name="T41" fmla="*/ 5 h 10"/>
                                <a:gd name="T42" fmla="*/ 3182 w 4248"/>
                                <a:gd name="T43" fmla="*/ 5 h 10"/>
                                <a:gd name="T44" fmla="*/ 3084 w 4248"/>
                                <a:gd name="T45" fmla="*/ 1 h 10"/>
                                <a:gd name="T46" fmla="*/ 3549 w 4248"/>
                                <a:gd name="T47" fmla="*/ 1 h 10"/>
                                <a:gd name="T48" fmla="*/ 22 w 4248"/>
                                <a:gd name="T49" fmla="*/ 1 h 10"/>
                                <a:gd name="T50" fmla="*/ 25 w 4248"/>
                                <a:gd name="T51" fmla="*/ 3 h 10"/>
                                <a:gd name="T52" fmla="*/ 51 w 4248"/>
                                <a:gd name="T53" fmla="*/ 4 h 10"/>
                                <a:gd name="T54" fmla="*/ 65 w 4248"/>
                                <a:gd name="T55" fmla="*/ 5 h 10"/>
                                <a:gd name="T56" fmla="*/ 73 w 4248"/>
                                <a:gd name="T57" fmla="*/ 5 h 10"/>
                                <a:gd name="T58" fmla="*/ 102 w 4248"/>
                                <a:gd name="T59" fmla="*/ 4 h 10"/>
                                <a:gd name="T60" fmla="*/ 140 w 4248"/>
                                <a:gd name="T61" fmla="*/ 4 h 10"/>
                                <a:gd name="T62" fmla="*/ 336 w 4248"/>
                                <a:gd name="T63" fmla="*/ 5 h 10"/>
                                <a:gd name="T64" fmla="*/ 572 w 4248"/>
                                <a:gd name="T65" fmla="*/ 8 h 10"/>
                                <a:gd name="T66" fmla="*/ 378 w 4248"/>
                                <a:gd name="T67" fmla="*/ 9 h 10"/>
                                <a:gd name="T68" fmla="*/ 338 w 4248"/>
                                <a:gd name="T69" fmla="*/ 9 h 10"/>
                                <a:gd name="T70" fmla="*/ 304 w 4248"/>
                                <a:gd name="T71" fmla="*/ 9 h 10"/>
                                <a:gd name="T72" fmla="*/ 284 w 4248"/>
                                <a:gd name="T73" fmla="*/ 9 h 10"/>
                                <a:gd name="T74" fmla="*/ 230 w 4248"/>
                                <a:gd name="T75" fmla="*/ 8 h 10"/>
                                <a:gd name="T76" fmla="*/ 94 w 4248"/>
                                <a:gd name="T77" fmla="*/ 8 h 10"/>
                                <a:gd name="T78" fmla="*/ 71 w 4248"/>
                                <a:gd name="T79" fmla="*/ 8 h 10"/>
                                <a:gd name="T80" fmla="*/ 34 w 4248"/>
                                <a:gd name="T81" fmla="*/ 8 h 10"/>
                                <a:gd name="T82" fmla="*/ 10 w 4248"/>
                                <a:gd name="T83" fmla="*/ 5 h 10"/>
                                <a:gd name="T84" fmla="*/ 0 w 4248"/>
                                <a:gd name="T85" fmla="*/ 4 h 10"/>
                                <a:gd name="T86" fmla="*/ 13 w 4248"/>
                                <a:gd name="T87" fmla="*/ 1 h 10"/>
                                <a:gd name="T88" fmla="*/ 3048 w 4248"/>
                                <a:gd name="T89" fmla="*/ 5 h 10"/>
                                <a:gd name="T90" fmla="*/ 3012 w 4248"/>
                                <a:gd name="T91" fmla="*/ 5 h 10"/>
                                <a:gd name="T92" fmla="*/ 2877 w 4248"/>
                                <a:gd name="T93" fmla="*/ 5 h 10"/>
                                <a:gd name="T94" fmla="*/ 2853 w 4248"/>
                                <a:gd name="T95" fmla="*/ 5 h 10"/>
                                <a:gd name="T96" fmla="*/ 2661 w 4248"/>
                                <a:gd name="T97" fmla="*/ 5 h 10"/>
                                <a:gd name="T98" fmla="*/ 2472 w 4248"/>
                                <a:gd name="T99" fmla="*/ 5 h 10"/>
                                <a:gd name="T100" fmla="*/ 2623 w 4248"/>
                                <a:gd name="T101" fmla="*/ 1 h 10"/>
                                <a:gd name="T102" fmla="*/ 2842 w 4248"/>
                                <a:gd name="T103" fmla="*/ 0 h 10"/>
                                <a:gd name="T104" fmla="*/ 4176 w 4248"/>
                                <a:gd name="T105" fmla="*/ 0 h 10"/>
                                <a:gd name="T106" fmla="*/ 4180 w 4248"/>
                                <a:gd name="T107" fmla="*/ 0 h 10"/>
                                <a:gd name="T108" fmla="*/ 4190 w 4248"/>
                                <a:gd name="T109" fmla="*/ 0 h 10"/>
                                <a:gd name="T110" fmla="*/ 4247 w 4248"/>
                                <a:gd name="T111" fmla="*/ 0 h 10"/>
                                <a:gd name="T112" fmla="*/ 4154 w 4248"/>
                                <a:gd name="T113" fmla="*/ 0 h 10"/>
                                <a:gd name="T114" fmla="*/ 3840 w 4248"/>
                                <a:gd name="T115" fmla="*/ 3 h 10"/>
                                <a:gd name="T116" fmla="*/ 3804 w 4248"/>
                                <a:gd name="T117" fmla="*/ 4 h 10"/>
                                <a:gd name="T118" fmla="*/ 3768 w 4248"/>
                                <a:gd name="T119" fmla="*/ 4 h 10"/>
                                <a:gd name="T120" fmla="*/ 3732 w 4248"/>
                                <a:gd name="T121" fmla="*/ 1 h 10"/>
                                <a:gd name="T122" fmla="*/ 4045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9"/>
                                  </a:moveTo>
                                  <a:lnTo>
                                    <a:pt x="1160" y="9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9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517" y="3"/>
                                  </a:moveTo>
                                  <a:lnTo>
                                    <a:pt x="1557" y="3"/>
                                  </a:lnTo>
                                  <a:lnTo>
                                    <a:pt x="1597" y="3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3" y="4"/>
                                  </a:lnTo>
                                  <a:lnTo>
                                    <a:pt x="1843" y="7"/>
                                  </a:lnTo>
                                  <a:lnTo>
                                    <a:pt x="1810" y="7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7"/>
                                  </a:lnTo>
                                  <a:lnTo>
                                    <a:pt x="1749" y="7"/>
                                  </a:lnTo>
                                  <a:lnTo>
                                    <a:pt x="1750" y="7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7"/>
                                  </a:lnTo>
                                  <a:lnTo>
                                    <a:pt x="1698" y="7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8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8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4" y="8"/>
                                  </a:lnTo>
                                  <a:lnTo>
                                    <a:pt x="1234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3"/>
                                  </a:lnTo>
                                  <a:close/>
                                  <a:moveTo>
                                    <a:pt x="899" y="3"/>
                                  </a:moveTo>
                                  <a:lnTo>
                                    <a:pt x="1037" y="4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4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29" y="4"/>
                                  </a:lnTo>
                                  <a:lnTo>
                                    <a:pt x="1229" y="8"/>
                                  </a:lnTo>
                                  <a:lnTo>
                                    <a:pt x="1219" y="7"/>
                                  </a:lnTo>
                                  <a:lnTo>
                                    <a:pt x="1198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97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9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6" y="9"/>
                                  </a:lnTo>
                                  <a:lnTo>
                                    <a:pt x="855" y="8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8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2" y="9"/>
                                  </a:lnTo>
                                  <a:lnTo>
                                    <a:pt x="619" y="9"/>
                                  </a:lnTo>
                                  <a:lnTo>
                                    <a:pt x="619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3"/>
                                  </a:lnTo>
                                  <a:close/>
                                  <a:moveTo>
                                    <a:pt x="2458" y="3"/>
                                  </a:moveTo>
                                  <a:lnTo>
                                    <a:pt x="2458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7"/>
                                  </a:lnTo>
                                  <a:lnTo>
                                    <a:pt x="2218" y="7"/>
                                  </a:lnTo>
                                  <a:lnTo>
                                    <a:pt x="2172" y="7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2" y="7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7"/>
                                  </a:lnTo>
                                  <a:lnTo>
                                    <a:pt x="1909" y="7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48" y="7"/>
                                  </a:lnTo>
                                  <a:lnTo>
                                    <a:pt x="1848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1" y="4"/>
                                  </a:lnTo>
                                  <a:lnTo>
                                    <a:pt x="1994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3"/>
                                  </a:lnTo>
                                  <a:lnTo>
                                    <a:pt x="2349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413" y="3"/>
                                  </a:lnTo>
                                  <a:lnTo>
                                    <a:pt x="2458" y="3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3" y="1"/>
                                  </a:lnTo>
                                  <a:lnTo>
                                    <a:pt x="3639" y="1"/>
                                  </a:lnTo>
                                  <a:lnTo>
                                    <a:pt x="3685" y="3"/>
                                  </a:lnTo>
                                  <a:lnTo>
                                    <a:pt x="3688" y="3"/>
                                  </a:lnTo>
                                  <a:lnTo>
                                    <a:pt x="3688" y="4"/>
                                  </a:lnTo>
                                  <a:lnTo>
                                    <a:pt x="3605" y="5"/>
                                  </a:lnTo>
                                  <a:lnTo>
                                    <a:pt x="3521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5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5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5"/>
                                  </a:lnTo>
                                  <a:lnTo>
                                    <a:pt x="3079" y="5"/>
                                  </a:lnTo>
                                  <a:lnTo>
                                    <a:pt x="3079" y="3"/>
                                  </a:lnTo>
                                  <a:lnTo>
                                    <a:pt x="3078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3"/>
                                  </a:lnTo>
                                  <a:lnTo>
                                    <a:pt x="3504" y="1"/>
                                  </a:lnTo>
                                  <a:lnTo>
                                    <a:pt x="3523" y="1"/>
                                  </a:lnTo>
                                  <a:lnTo>
                                    <a:pt x="3549" y="1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7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9"/>
                                  </a:lnTo>
                                  <a:lnTo>
                                    <a:pt x="592" y="9"/>
                                  </a:lnTo>
                                  <a:lnTo>
                                    <a:pt x="572" y="8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8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7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9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7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7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2" y="0"/>
                                  </a:moveTo>
                                  <a:lnTo>
                                    <a:pt x="2956" y="0"/>
                                  </a:lnTo>
                                  <a:lnTo>
                                    <a:pt x="3074" y="1"/>
                                  </a:lnTo>
                                  <a:lnTo>
                                    <a:pt x="3074" y="5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7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7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2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2" y="5"/>
                                  </a:lnTo>
                                  <a:lnTo>
                                    <a:pt x="2464" y="5"/>
                                  </a:lnTo>
                                  <a:lnTo>
                                    <a:pt x="2464" y="3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1"/>
                                  </a:lnTo>
                                  <a:lnTo>
                                    <a:pt x="2623" y="1"/>
                                  </a:lnTo>
                                  <a:lnTo>
                                    <a:pt x="2652" y="1"/>
                                  </a:lnTo>
                                  <a:lnTo>
                                    <a:pt x="2651" y="1"/>
                                  </a:lnTo>
                                  <a:lnTo>
                                    <a:pt x="2650" y="1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2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0"/>
                                  </a:lnTo>
                                  <a:lnTo>
                                    <a:pt x="4183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0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0"/>
                                  </a:lnTo>
                                  <a:lnTo>
                                    <a:pt x="4058" y="3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3"/>
                                  </a:lnTo>
                                  <a:lnTo>
                                    <a:pt x="3838" y="3"/>
                                  </a:lnTo>
                                  <a:lnTo>
                                    <a:pt x="3840" y="3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4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3" y="4"/>
                                  </a:lnTo>
                                  <a:lnTo>
                                    <a:pt x="3693" y="3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0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7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21971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" name="Freeform 48"/>
                          <wps:cNvSpPr>
                            <a:spLocks/>
                          </wps:cNvSpPr>
                          <wps:spPr bwMode="auto">
                            <a:xfrm>
                              <a:off x="76200" y="22050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" name="Freeform 49"/>
                          <wps:cNvSpPr>
                            <a:spLocks/>
                          </wps:cNvSpPr>
                          <wps:spPr bwMode="auto">
                            <a:xfrm>
                              <a:off x="6350" y="1262063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"/>
                                <a:gd name="T2" fmla="*/ 4 w 8"/>
                                <a:gd name="T3" fmla="*/ 2 h 2"/>
                                <a:gd name="T4" fmla="*/ 3 w 8"/>
                                <a:gd name="T5" fmla="*/ 2 h 2"/>
                                <a:gd name="T6" fmla="*/ 0 w 8"/>
                                <a:gd name="T7" fmla="*/ 2 h 2"/>
                                <a:gd name="T8" fmla="*/ 4 w 8"/>
                                <a:gd name="T9" fmla="*/ 0 h 2"/>
                                <a:gd name="T10" fmla="*/ 8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8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" name="Freeform 50"/>
                          <wps:cNvSpPr>
                            <a:spLocks/>
                          </wps:cNvSpPr>
                          <wps:spPr bwMode="auto">
                            <a:xfrm>
                              <a:off x="26988" y="12604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1 h 3"/>
                                <a:gd name="T12" fmla="*/ 9 w 22"/>
                                <a:gd name="T13" fmla="*/ 1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" name="Freeform 51"/>
                          <wps:cNvSpPr>
                            <a:spLocks/>
                          </wps:cNvSpPr>
                          <wps:spPr bwMode="auto">
                            <a:xfrm>
                              <a:off x="71438" y="1260475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" name="Freeform 52"/>
                          <wps:cNvSpPr>
                            <a:spLocks/>
                          </wps:cNvSpPr>
                          <wps:spPr bwMode="auto">
                            <a:xfrm>
                              <a:off x="1169988" y="1260475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" name="Freeform 53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1246188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6 h 10"/>
                                <a:gd name="T2" fmla="*/ 516 w 4248"/>
                                <a:gd name="T3" fmla="*/ 9 h 10"/>
                                <a:gd name="T4" fmla="*/ 203 w 4248"/>
                                <a:gd name="T5" fmla="*/ 10 h 10"/>
                                <a:gd name="T6" fmla="*/ 72 w 4248"/>
                                <a:gd name="T7" fmla="*/ 10 h 10"/>
                                <a:gd name="T8" fmla="*/ 68 w 4248"/>
                                <a:gd name="T9" fmla="*/ 9 h 10"/>
                                <a:gd name="T10" fmla="*/ 57 w 4248"/>
                                <a:gd name="T11" fmla="*/ 10 h 10"/>
                                <a:gd name="T12" fmla="*/ 1 w 4248"/>
                                <a:gd name="T13" fmla="*/ 10 h 10"/>
                                <a:gd name="T14" fmla="*/ 94 w 4248"/>
                                <a:gd name="T15" fmla="*/ 9 h 10"/>
                                <a:gd name="T16" fmla="*/ 408 w 4248"/>
                                <a:gd name="T17" fmla="*/ 6 h 10"/>
                                <a:gd name="T18" fmla="*/ 444 w 4248"/>
                                <a:gd name="T19" fmla="*/ 6 h 10"/>
                                <a:gd name="T20" fmla="*/ 1001 w 4248"/>
                                <a:gd name="T21" fmla="*/ 5 h 10"/>
                                <a:gd name="T22" fmla="*/ 1114 w 4248"/>
                                <a:gd name="T23" fmla="*/ 5 h 10"/>
                                <a:gd name="T24" fmla="*/ 963 w 4248"/>
                                <a:gd name="T25" fmla="*/ 9 h 10"/>
                                <a:gd name="T26" fmla="*/ 654 w 4248"/>
                                <a:gd name="T27" fmla="*/ 9 h 10"/>
                                <a:gd name="T28" fmla="*/ 755 w 4248"/>
                                <a:gd name="T29" fmla="*/ 5 h 10"/>
                                <a:gd name="T30" fmla="*/ 910 w 4248"/>
                                <a:gd name="T31" fmla="*/ 5 h 10"/>
                                <a:gd name="T32" fmla="*/ 1586 w 4248"/>
                                <a:gd name="T33" fmla="*/ 5 h 10"/>
                                <a:gd name="T34" fmla="*/ 1776 w 4248"/>
                                <a:gd name="T35" fmla="*/ 5 h 10"/>
                                <a:gd name="T36" fmla="*/ 1624 w 4248"/>
                                <a:gd name="T37" fmla="*/ 8 h 10"/>
                                <a:gd name="T38" fmla="*/ 1406 w 4248"/>
                                <a:gd name="T39" fmla="*/ 10 h 10"/>
                                <a:gd name="T40" fmla="*/ 1198 w 4248"/>
                                <a:gd name="T41" fmla="*/ 5 h 10"/>
                                <a:gd name="T42" fmla="*/ 1296 w 4248"/>
                                <a:gd name="T43" fmla="*/ 6 h 10"/>
                                <a:gd name="T44" fmla="*/ 1378 w 4248"/>
                                <a:gd name="T45" fmla="*/ 5 h 10"/>
                                <a:gd name="T46" fmla="*/ 2354 w 4248"/>
                                <a:gd name="T47" fmla="*/ 2 h 10"/>
                                <a:gd name="T48" fmla="*/ 2395 w 4248"/>
                                <a:gd name="T49" fmla="*/ 2 h 10"/>
                                <a:gd name="T50" fmla="*/ 2397 w 4248"/>
                                <a:gd name="T51" fmla="*/ 6 h 10"/>
                                <a:gd name="T52" fmla="*/ 1835 w 4248"/>
                                <a:gd name="T53" fmla="*/ 8 h 10"/>
                                <a:gd name="T54" fmla="*/ 2022 w 4248"/>
                                <a:gd name="T55" fmla="*/ 4 h 10"/>
                                <a:gd name="T56" fmla="*/ 2338 w 4248"/>
                                <a:gd name="T57" fmla="*/ 2 h 10"/>
                                <a:gd name="T58" fmla="*/ 2951 w 4248"/>
                                <a:gd name="T59" fmla="*/ 1 h 10"/>
                                <a:gd name="T60" fmla="*/ 2958 w 4248"/>
                                <a:gd name="T61" fmla="*/ 2 h 10"/>
                                <a:gd name="T62" fmla="*/ 3006 w 4248"/>
                                <a:gd name="T63" fmla="*/ 2 h 10"/>
                                <a:gd name="T64" fmla="*/ 2731 w 4248"/>
                                <a:gd name="T65" fmla="*/ 8 h 10"/>
                                <a:gd name="T66" fmla="*/ 2401 w 4248"/>
                                <a:gd name="T67" fmla="*/ 4 h 10"/>
                                <a:gd name="T68" fmla="*/ 2521 w 4248"/>
                                <a:gd name="T69" fmla="*/ 2 h 10"/>
                                <a:gd name="T70" fmla="*/ 3089 w 4248"/>
                                <a:gd name="T71" fmla="*/ 0 h 10"/>
                                <a:gd name="T72" fmla="*/ 3884 w 4248"/>
                                <a:gd name="T73" fmla="*/ 1 h 10"/>
                                <a:gd name="T74" fmla="*/ 3928 w 4248"/>
                                <a:gd name="T75" fmla="*/ 1 h 10"/>
                                <a:gd name="T76" fmla="*/ 3966 w 4248"/>
                                <a:gd name="T77" fmla="*/ 1 h 10"/>
                                <a:gd name="T78" fmla="*/ 4006 w 4248"/>
                                <a:gd name="T79" fmla="*/ 2 h 10"/>
                                <a:gd name="T80" fmla="*/ 4097 w 4248"/>
                                <a:gd name="T81" fmla="*/ 2 h 10"/>
                                <a:gd name="T82" fmla="*/ 4167 w 4248"/>
                                <a:gd name="T83" fmla="*/ 1 h 10"/>
                                <a:gd name="T84" fmla="*/ 4199 w 4248"/>
                                <a:gd name="T85" fmla="*/ 1 h 10"/>
                                <a:gd name="T86" fmla="*/ 4233 w 4248"/>
                                <a:gd name="T87" fmla="*/ 4 h 10"/>
                                <a:gd name="T88" fmla="*/ 4247 w 4248"/>
                                <a:gd name="T89" fmla="*/ 5 h 10"/>
                                <a:gd name="T90" fmla="*/ 4244 w 4248"/>
                                <a:gd name="T91" fmla="*/ 8 h 10"/>
                                <a:gd name="T92" fmla="*/ 4218 w 4248"/>
                                <a:gd name="T93" fmla="*/ 9 h 10"/>
                                <a:gd name="T94" fmla="*/ 4222 w 4248"/>
                                <a:gd name="T95" fmla="*/ 8 h 10"/>
                                <a:gd name="T96" fmla="*/ 4212 w 4248"/>
                                <a:gd name="T97" fmla="*/ 5 h 10"/>
                                <a:gd name="T98" fmla="*/ 4186 w 4248"/>
                                <a:gd name="T99" fmla="*/ 4 h 10"/>
                                <a:gd name="T100" fmla="*/ 4176 w 4248"/>
                                <a:gd name="T101" fmla="*/ 5 h 10"/>
                                <a:gd name="T102" fmla="*/ 4163 w 4248"/>
                                <a:gd name="T103" fmla="*/ 5 h 10"/>
                                <a:gd name="T104" fmla="*/ 4131 w 4248"/>
                                <a:gd name="T105" fmla="*/ 6 h 10"/>
                                <a:gd name="T106" fmla="*/ 4079 w 4248"/>
                                <a:gd name="T107" fmla="*/ 6 h 10"/>
                                <a:gd name="T108" fmla="*/ 3635 w 4248"/>
                                <a:gd name="T109" fmla="*/ 5 h 10"/>
                                <a:gd name="T110" fmla="*/ 3722 w 4248"/>
                                <a:gd name="T111" fmla="*/ 1 h 10"/>
                                <a:gd name="T112" fmla="*/ 3557 w 4248"/>
                                <a:gd name="T113" fmla="*/ 1 h 10"/>
                                <a:gd name="T114" fmla="*/ 3462 w 4248"/>
                                <a:gd name="T115" fmla="*/ 6 h 10"/>
                                <a:gd name="T116" fmla="*/ 3016 w 4248"/>
                                <a:gd name="T117" fmla="*/ 2 h 10"/>
                                <a:gd name="T118" fmla="*/ 3088 w 4248"/>
                                <a:gd name="T119" fmla="*/ 0 h 10"/>
                                <a:gd name="T120" fmla="*/ 3375 w 4248"/>
                                <a:gd name="T121" fmla="*/ 1 h 10"/>
                                <a:gd name="T122" fmla="*/ 3441 w 4248"/>
                                <a:gd name="T123" fmla="*/ 1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466" y="5"/>
                                  </a:moveTo>
                                  <a:lnTo>
                                    <a:pt x="475" y="6"/>
                                  </a:lnTo>
                                  <a:lnTo>
                                    <a:pt x="483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87" y="6"/>
                                  </a:lnTo>
                                  <a:lnTo>
                                    <a:pt x="493" y="6"/>
                                  </a:lnTo>
                                  <a:lnTo>
                                    <a:pt x="492" y="6"/>
                                  </a:lnTo>
                                  <a:lnTo>
                                    <a:pt x="491" y="6"/>
                                  </a:lnTo>
                                  <a:lnTo>
                                    <a:pt x="552" y="6"/>
                                  </a:lnTo>
                                  <a:lnTo>
                                    <a:pt x="552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203" y="10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87" y="10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63" y="10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6"/>
                                  </a:lnTo>
                                  <a:lnTo>
                                    <a:pt x="410" y="6"/>
                                  </a:lnTo>
                                  <a:lnTo>
                                    <a:pt x="411" y="6"/>
                                  </a:lnTo>
                                  <a:lnTo>
                                    <a:pt x="415" y="6"/>
                                  </a:lnTo>
                                  <a:lnTo>
                                    <a:pt x="419" y="6"/>
                                  </a:lnTo>
                                  <a:lnTo>
                                    <a:pt x="425" y="6"/>
                                  </a:lnTo>
                                  <a:lnTo>
                                    <a:pt x="434" y="6"/>
                                  </a:lnTo>
                                  <a:lnTo>
                                    <a:pt x="444" y="6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5"/>
                                  </a:lnTo>
                                  <a:lnTo>
                                    <a:pt x="980" y="5"/>
                                  </a:lnTo>
                                  <a:lnTo>
                                    <a:pt x="1001" y="5"/>
                                  </a:lnTo>
                                  <a:lnTo>
                                    <a:pt x="1020" y="5"/>
                                  </a:lnTo>
                                  <a:lnTo>
                                    <a:pt x="1038" y="5"/>
                                  </a:lnTo>
                                  <a:lnTo>
                                    <a:pt x="1056" y="5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5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6" y="4"/>
                                  </a:lnTo>
                                  <a:lnTo>
                                    <a:pt x="1166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9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56" y="6"/>
                                  </a:lnTo>
                                  <a:lnTo>
                                    <a:pt x="641" y="5"/>
                                  </a:lnTo>
                                  <a:lnTo>
                                    <a:pt x="726" y="5"/>
                                  </a:lnTo>
                                  <a:lnTo>
                                    <a:pt x="755" y="5"/>
                                  </a:lnTo>
                                  <a:lnTo>
                                    <a:pt x="753" y="5"/>
                                  </a:lnTo>
                                  <a:lnTo>
                                    <a:pt x="774" y="5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822" y="5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5"/>
                                  </a:lnTo>
                                  <a:lnTo>
                                    <a:pt x="910" y="5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5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5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5"/>
                                  </a:lnTo>
                                  <a:lnTo>
                                    <a:pt x="1640" y="5"/>
                                  </a:lnTo>
                                  <a:lnTo>
                                    <a:pt x="1666" y="5"/>
                                  </a:lnTo>
                                  <a:lnTo>
                                    <a:pt x="1681" y="5"/>
                                  </a:lnTo>
                                  <a:lnTo>
                                    <a:pt x="1703" y="5"/>
                                  </a:lnTo>
                                  <a:lnTo>
                                    <a:pt x="1776" y="5"/>
                                  </a:lnTo>
                                  <a:lnTo>
                                    <a:pt x="1782" y="5"/>
                                  </a:lnTo>
                                  <a:lnTo>
                                    <a:pt x="1782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9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0"/>
                                  </a:lnTo>
                                  <a:lnTo>
                                    <a:pt x="1289" y="9"/>
                                  </a:lnTo>
                                  <a:lnTo>
                                    <a:pt x="1170" y="9"/>
                                  </a:lnTo>
                                  <a:lnTo>
                                    <a:pt x="1170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6"/>
                                  </a:lnTo>
                                  <a:lnTo>
                                    <a:pt x="1209" y="6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6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6"/>
                                  </a:lnTo>
                                  <a:lnTo>
                                    <a:pt x="1327" y="6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5"/>
                                  </a:lnTo>
                                  <a:lnTo>
                                    <a:pt x="1374" y="5"/>
                                  </a:lnTo>
                                  <a:lnTo>
                                    <a:pt x="1378" y="5"/>
                                  </a:lnTo>
                                  <a:lnTo>
                                    <a:pt x="1382" y="5"/>
                                  </a:lnTo>
                                  <a:lnTo>
                                    <a:pt x="1386" y="5"/>
                                  </a:lnTo>
                                  <a:lnTo>
                                    <a:pt x="1389" y="5"/>
                                  </a:lnTo>
                                  <a:lnTo>
                                    <a:pt x="1395" y="5"/>
                                  </a:lnTo>
                                  <a:lnTo>
                                    <a:pt x="1401" y="5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386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4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7" y="4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395" y="6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254" y="6"/>
                                  </a:lnTo>
                                  <a:lnTo>
                                    <a:pt x="2114" y="6"/>
                                  </a:lnTo>
                                  <a:lnTo>
                                    <a:pt x="2022" y="6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85" y="5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5"/>
                                  </a:lnTo>
                                  <a:lnTo>
                                    <a:pt x="1931" y="5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22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2"/>
                                  </a:lnTo>
                                  <a:lnTo>
                                    <a:pt x="2216" y="2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1"/>
                                  </a:moveTo>
                                  <a:lnTo>
                                    <a:pt x="2953" y="1"/>
                                  </a:lnTo>
                                  <a:lnTo>
                                    <a:pt x="2949" y="1"/>
                                  </a:lnTo>
                                  <a:lnTo>
                                    <a:pt x="2951" y="1"/>
                                  </a:lnTo>
                                  <a:close/>
                                  <a:moveTo>
                                    <a:pt x="2915" y="1"/>
                                  </a:moveTo>
                                  <a:lnTo>
                                    <a:pt x="2949" y="1"/>
                                  </a:lnTo>
                                  <a:lnTo>
                                    <a:pt x="2947" y="1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1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9" y="2"/>
                                  </a:lnTo>
                                  <a:lnTo>
                                    <a:pt x="3012" y="2"/>
                                  </a:lnTo>
                                  <a:lnTo>
                                    <a:pt x="3012" y="6"/>
                                  </a:lnTo>
                                  <a:lnTo>
                                    <a:pt x="3004" y="6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6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6"/>
                                  </a:lnTo>
                                  <a:lnTo>
                                    <a:pt x="2447" y="6"/>
                                  </a:lnTo>
                                  <a:lnTo>
                                    <a:pt x="2399" y="6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401" y="4"/>
                                  </a:lnTo>
                                  <a:lnTo>
                                    <a:pt x="2437" y="2"/>
                                  </a:lnTo>
                                  <a:lnTo>
                                    <a:pt x="2475" y="2"/>
                                  </a:lnTo>
                                  <a:lnTo>
                                    <a:pt x="2500" y="2"/>
                                  </a:lnTo>
                                  <a:lnTo>
                                    <a:pt x="2499" y="2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2"/>
                                  </a:lnTo>
                                  <a:lnTo>
                                    <a:pt x="2521" y="2"/>
                                  </a:lnTo>
                                  <a:lnTo>
                                    <a:pt x="2550" y="2"/>
                                  </a:lnTo>
                                  <a:lnTo>
                                    <a:pt x="2735" y="2"/>
                                  </a:lnTo>
                                  <a:lnTo>
                                    <a:pt x="2915" y="1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1"/>
                                  </a:lnTo>
                                  <a:lnTo>
                                    <a:pt x="3870" y="1"/>
                                  </a:lnTo>
                                  <a:lnTo>
                                    <a:pt x="3871" y="1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1"/>
                                  </a:lnTo>
                                  <a:lnTo>
                                    <a:pt x="3884" y="1"/>
                                  </a:lnTo>
                                  <a:lnTo>
                                    <a:pt x="3890" y="1"/>
                                  </a:lnTo>
                                  <a:lnTo>
                                    <a:pt x="3901" y="1"/>
                                  </a:lnTo>
                                  <a:lnTo>
                                    <a:pt x="3910" y="1"/>
                                  </a:lnTo>
                                  <a:lnTo>
                                    <a:pt x="3915" y="1"/>
                                  </a:lnTo>
                                  <a:lnTo>
                                    <a:pt x="3919" y="1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1"/>
                                  </a:lnTo>
                                  <a:lnTo>
                                    <a:pt x="3934" y="1"/>
                                  </a:lnTo>
                                  <a:lnTo>
                                    <a:pt x="3939" y="1"/>
                                  </a:lnTo>
                                  <a:lnTo>
                                    <a:pt x="3944" y="1"/>
                                  </a:lnTo>
                                  <a:lnTo>
                                    <a:pt x="3949" y="1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5" y="1"/>
                                  </a:lnTo>
                                  <a:lnTo>
                                    <a:pt x="3964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78" y="1"/>
                                  </a:lnTo>
                                  <a:lnTo>
                                    <a:pt x="3991" y="2"/>
                                  </a:lnTo>
                                  <a:lnTo>
                                    <a:pt x="4006" y="2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2"/>
                                  </a:lnTo>
                                  <a:lnTo>
                                    <a:pt x="4017" y="2"/>
                                  </a:lnTo>
                                  <a:lnTo>
                                    <a:pt x="4024" y="2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1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1"/>
                                  </a:lnTo>
                                  <a:lnTo>
                                    <a:pt x="4163" y="1"/>
                                  </a:lnTo>
                                  <a:lnTo>
                                    <a:pt x="4167" y="1"/>
                                  </a:lnTo>
                                  <a:lnTo>
                                    <a:pt x="4169" y="1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2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5"/>
                                  </a:lnTo>
                                  <a:lnTo>
                                    <a:pt x="4237" y="5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9"/>
                                  </a:lnTo>
                                  <a:lnTo>
                                    <a:pt x="4240" y="9"/>
                                  </a:lnTo>
                                  <a:lnTo>
                                    <a:pt x="4236" y="9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6"/>
                                  </a:lnTo>
                                  <a:lnTo>
                                    <a:pt x="4220" y="6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5"/>
                                  </a:lnTo>
                                  <a:lnTo>
                                    <a:pt x="4184" y="5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5" y="5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5"/>
                                  </a:lnTo>
                                  <a:lnTo>
                                    <a:pt x="4163" y="5"/>
                                  </a:lnTo>
                                  <a:lnTo>
                                    <a:pt x="4158" y="5"/>
                                  </a:lnTo>
                                  <a:lnTo>
                                    <a:pt x="4152" y="6"/>
                                  </a:lnTo>
                                  <a:lnTo>
                                    <a:pt x="4146" y="6"/>
                                  </a:lnTo>
                                  <a:lnTo>
                                    <a:pt x="4139" y="6"/>
                                  </a:lnTo>
                                  <a:lnTo>
                                    <a:pt x="4134" y="6"/>
                                  </a:lnTo>
                                  <a:lnTo>
                                    <a:pt x="4137" y="6"/>
                                  </a:lnTo>
                                  <a:lnTo>
                                    <a:pt x="4131" y="6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6"/>
                                  </a:lnTo>
                                  <a:lnTo>
                                    <a:pt x="4108" y="6"/>
                                  </a:lnTo>
                                  <a:lnTo>
                                    <a:pt x="4099" y="6"/>
                                  </a:lnTo>
                                  <a:lnTo>
                                    <a:pt x="4089" y="6"/>
                                  </a:lnTo>
                                  <a:lnTo>
                                    <a:pt x="4078" y="6"/>
                                  </a:lnTo>
                                  <a:lnTo>
                                    <a:pt x="4079" y="6"/>
                                  </a:lnTo>
                                  <a:lnTo>
                                    <a:pt x="4068" y="6"/>
                                  </a:lnTo>
                                  <a:lnTo>
                                    <a:pt x="4004" y="6"/>
                                  </a:lnTo>
                                  <a:lnTo>
                                    <a:pt x="3942" y="5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5"/>
                                  </a:lnTo>
                                  <a:lnTo>
                                    <a:pt x="3635" y="5"/>
                                  </a:lnTo>
                                  <a:lnTo>
                                    <a:pt x="3629" y="5"/>
                                  </a:lnTo>
                                  <a:lnTo>
                                    <a:pt x="3629" y="1"/>
                                  </a:lnTo>
                                  <a:lnTo>
                                    <a:pt x="3655" y="1"/>
                                  </a:lnTo>
                                  <a:lnTo>
                                    <a:pt x="3676" y="1"/>
                                  </a:lnTo>
                                  <a:lnTo>
                                    <a:pt x="3690" y="1"/>
                                  </a:lnTo>
                                  <a:lnTo>
                                    <a:pt x="3707" y="1"/>
                                  </a:lnTo>
                                  <a:lnTo>
                                    <a:pt x="3722" y="1"/>
                                  </a:lnTo>
                                  <a:lnTo>
                                    <a:pt x="3736" y="1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1"/>
                                  </a:lnTo>
                                  <a:lnTo>
                                    <a:pt x="3517" y="2"/>
                                  </a:lnTo>
                                  <a:lnTo>
                                    <a:pt x="3534" y="1"/>
                                  </a:lnTo>
                                  <a:lnTo>
                                    <a:pt x="3557" y="1"/>
                                  </a:lnTo>
                                  <a:lnTo>
                                    <a:pt x="3580" y="1"/>
                                  </a:lnTo>
                                  <a:lnTo>
                                    <a:pt x="3604" y="1"/>
                                  </a:lnTo>
                                  <a:lnTo>
                                    <a:pt x="3601" y="1"/>
                                  </a:lnTo>
                                  <a:lnTo>
                                    <a:pt x="3625" y="1"/>
                                  </a:lnTo>
                                  <a:lnTo>
                                    <a:pt x="3625" y="5"/>
                                  </a:lnTo>
                                  <a:lnTo>
                                    <a:pt x="3576" y="5"/>
                                  </a:lnTo>
                                  <a:lnTo>
                                    <a:pt x="3462" y="6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5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6"/>
                                  </a:lnTo>
                                  <a:lnTo>
                                    <a:pt x="3016" y="6"/>
                                  </a:lnTo>
                                  <a:lnTo>
                                    <a:pt x="3016" y="2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2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1"/>
                                  </a:lnTo>
                                  <a:lnTo>
                                    <a:pt x="3368" y="1"/>
                                  </a:lnTo>
                                  <a:lnTo>
                                    <a:pt x="3371" y="1"/>
                                  </a:lnTo>
                                  <a:lnTo>
                                    <a:pt x="3375" y="1"/>
                                  </a:lnTo>
                                  <a:lnTo>
                                    <a:pt x="3380" y="1"/>
                                  </a:lnTo>
                                  <a:lnTo>
                                    <a:pt x="3385" y="1"/>
                                  </a:lnTo>
                                  <a:lnTo>
                                    <a:pt x="3388" y="1"/>
                                  </a:lnTo>
                                  <a:lnTo>
                                    <a:pt x="3392" y="1"/>
                                  </a:lnTo>
                                  <a:lnTo>
                                    <a:pt x="3393" y="1"/>
                                  </a:lnTo>
                                  <a:lnTo>
                                    <a:pt x="3417" y="1"/>
                                  </a:lnTo>
                                  <a:lnTo>
                                    <a:pt x="3441" y="1"/>
                                  </a:lnTo>
                                  <a:lnTo>
                                    <a:pt x="3465" y="1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125571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" name="Freeform 55"/>
                          <wps:cNvSpPr>
                            <a:spLocks/>
                          </wps:cNvSpPr>
                          <wps:spPr bwMode="auto">
                            <a:xfrm>
                              <a:off x="6759575" y="124777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" name="Freeform 56"/>
                          <wps:cNvSpPr>
                            <a:spLocks/>
                          </wps:cNvSpPr>
                          <wps:spPr bwMode="auto">
                            <a:xfrm>
                              <a:off x="5868988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0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" name="Freeform 57"/>
                          <wps:cNvSpPr>
                            <a:spLocks/>
                          </wps:cNvSpPr>
                          <wps:spPr bwMode="auto">
                            <a:xfrm>
                              <a:off x="586422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2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2 w 3"/>
                                <a:gd name="T15" fmla="*/ 2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8" name="Freeform 58"/>
                          <wps:cNvSpPr>
                            <a:spLocks/>
                          </wps:cNvSpPr>
                          <wps:spPr bwMode="auto">
                            <a:xfrm>
                              <a:off x="586422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2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2 w 2"/>
                                <a:gd name="T11" fmla="*/ 9 h 9"/>
                                <a:gd name="T12" fmla="*/ 2 w 2"/>
                                <a:gd name="T13" fmla="*/ 9 h 9"/>
                                <a:gd name="T14" fmla="*/ 2 w 2"/>
                                <a:gd name="T15" fmla="*/ 6 h 9"/>
                                <a:gd name="T16" fmla="*/ 2 w 2"/>
                                <a:gd name="T17" fmla="*/ 4 h 9"/>
                                <a:gd name="T18" fmla="*/ 2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9" name="Freeform 59"/>
                          <wps:cNvSpPr>
                            <a:spLocks/>
                          </wps:cNvSpPr>
                          <wps:spPr bwMode="auto">
                            <a:xfrm>
                              <a:off x="5867400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0" name="Freeform 60"/>
                          <wps:cNvSpPr>
                            <a:spLocks noEditPoints="1"/>
                          </wps:cNvSpPr>
                          <wps:spPr bwMode="auto">
                            <a:xfrm>
                              <a:off x="5851525" y="30956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1 h 3511"/>
                                <a:gd name="T2" fmla="*/ 10 w 11"/>
                                <a:gd name="T3" fmla="*/ 10 h 3511"/>
                                <a:gd name="T4" fmla="*/ 8 w 11"/>
                                <a:gd name="T5" fmla="*/ 20 h 3511"/>
                                <a:gd name="T6" fmla="*/ 7 w 11"/>
                                <a:gd name="T7" fmla="*/ 21 h 3511"/>
                                <a:gd name="T8" fmla="*/ 4 w 11"/>
                                <a:gd name="T9" fmla="*/ 48 h 3511"/>
                                <a:gd name="T10" fmla="*/ 6 w 11"/>
                                <a:gd name="T11" fmla="*/ 59 h 3511"/>
                                <a:gd name="T12" fmla="*/ 4 w 11"/>
                                <a:gd name="T13" fmla="*/ 60 h 3511"/>
                                <a:gd name="T14" fmla="*/ 7 w 11"/>
                                <a:gd name="T15" fmla="*/ 94 h 3511"/>
                                <a:gd name="T16" fmla="*/ 7 w 11"/>
                                <a:gd name="T17" fmla="*/ 139 h 3511"/>
                                <a:gd name="T18" fmla="*/ 4 w 11"/>
                                <a:gd name="T19" fmla="*/ 556 h 3511"/>
                                <a:gd name="T20" fmla="*/ 6 w 11"/>
                                <a:gd name="T21" fmla="*/ 897 h 3511"/>
                                <a:gd name="T22" fmla="*/ 7 w 11"/>
                                <a:gd name="T23" fmla="*/ 1189 h 3511"/>
                                <a:gd name="T24" fmla="*/ 7 w 11"/>
                                <a:gd name="T25" fmla="*/ 1776 h 3511"/>
                                <a:gd name="T26" fmla="*/ 8 w 11"/>
                                <a:gd name="T27" fmla="*/ 2091 h 3511"/>
                                <a:gd name="T28" fmla="*/ 8 w 11"/>
                                <a:gd name="T29" fmla="*/ 2190 h 3511"/>
                                <a:gd name="T30" fmla="*/ 10 w 11"/>
                                <a:gd name="T31" fmla="*/ 2459 h 3511"/>
                                <a:gd name="T32" fmla="*/ 8 w 11"/>
                                <a:gd name="T33" fmla="*/ 2934 h 3511"/>
                                <a:gd name="T34" fmla="*/ 8 w 11"/>
                                <a:gd name="T35" fmla="*/ 3048 h 3511"/>
                                <a:gd name="T36" fmla="*/ 11 w 11"/>
                                <a:gd name="T37" fmla="*/ 3343 h 3511"/>
                                <a:gd name="T38" fmla="*/ 11 w 11"/>
                                <a:gd name="T39" fmla="*/ 3416 h 3511"/>
                                <a:gd name="T40" fmla="*/ 10 w 11"/>
                                <a:gd name="T41" fmla="*/ 3453 h 3511"/>
                                <a:gd name="T42" fmla="*/ 11 w 11"/>
                                <a:gd name="T43" fmla="*/ 3461 h 3511"/>
                                <a:gd name="T44" fmla="*/ 11 w 11"/>
                                <a:gd name="T45" fmla="*/ 3508 h 3511"/>
                                <a:gd name="T46" fmla="*/ 10 w 11"/>
                                <a:gd name="T47" fmla="*/ 3511 h 3511"/>
                                <a:gd name="T48" fmla="*/ 8 w 11"/>
                                <a:gd name="T49" fmla="*/ 3261 h 3511"/>
                                <a:gd name="T50" fmla="*/ 7 w 11"/>
                                <a:gd name="T51" fmla="*/ 3158 h 3511"/>
                                <a:gd name="T52" fmla="*/ 7 w 11"/>
                                <a:gd name="T53" fmla="*/ 3114 h 3511"/>
                                <a:gd name="T54" fmla="*/ 6 w 11"/>
                                <a:gd name="T55" fmla="*/ 2967 h 3511"/>
                                <a:gd name="T56" fmla="*/ 6 w 11"/>
                                <a:gd name="T57" fmla="*/ 2802 h 3511"/>
                                <a:gd name="T58" fmla="*/ 6 w 11"/>
                                <a:gd name="T59" fmla="*/ 2681 h 3511"/>
                                <a:gd name="T60" fmla="*/ 4 w 11"/>
                                <a:gd name="T61" fmla="*/ 2555 h 3511"/>
                                <a:gd name="T62" fmla="*/ 6 w 11"/>
                                <a:gd name="T63" fmla="*/ 2489 h 3511"/>
                                <a:gd name="T64" fmla="*/ 6 w 11"/>
                                <a:gd name="T65" fmla="*/ 2378 h 3511"/>
                                <a:gd name="T66" fmla="*/ 6 w 11"/>
                                <a:gd name="T67" fmla="*/ 2360 h 3511"/>
                                <a:gd name="T68" fmla="*/ 6 w 11"/>
                                <a:gd name="T69" fmla="*/ 2199 h 3511"/>
                                <a:gd name="T70" fmla="*/ 4 w 11"/>
                                <a:gd name="T71" fmla="*/ 1915 h 3511"/>
                                <a:gd name="T72" fmla="*/ 3 w 11"/>
                                <a:gd name="T73" fmla="*/ 1668 h 3511"/>
                                <a:gd name="T74" fmla="*/ 2 w 11"/>
                                <a:gd name="T75" fmla="*/ 1566 h 3511"/>
                                <a:gd name="T76" fmla="*/ 3 w 11"/>
                                <a:gd name="T77" fmla="*/ 1533 h 3511"/>
                                <a:gd name="T78" fmla="*/ 3 w 11"/>
                                <a:gd name="T79" fmla="*/ 1423 h 3511"/>
                                <a:gd name="T80" fmla="*/ 2 w 11"/>
                                <a:gd name="T81" fmla="*/ 1076 h 3511"/>
                                <a:gd name="T82" fmla="*/ 3 w 11"/>
                                <a:gd name="T83" fmla="*/ 1025 h 3511"/>
                                <a:gd name="T84" fmla="*/ 4 w 11"/>
                                <a:gd name="T85" fmla="*/ 989 h 3511"/>
                                <a:gd name="T86" fmla="*/ 3 w 11"/>
                                <a:gd name="T87" fmla="*/ 783 h 3511"/>
                                <a:gd name="T88" fmla="*/ 2 w 11"/>
                                <a:gd name="T89" fmla="*/ 687 h 3511"/>
                                <a:gd name="T90" fmla="*/ 2 w 11"/>
                                <a:gd name="T91" fmla="*/ 595 h 3511"/>
                                <a:gd name="T92" fmla="*/ 2 w 11"/>
                                <a:gd name="T93" fmla="*/ 490 h 3511"/>
                                <a:gd name="T94" fmla="*/ 2 w 11"/>
                                <a:gd name="T95" fmla="*/ 313 h 3511"/>
                                <a:gd name="T96" fmla="*/ 2 w 11"/>
                                <a:gd name="T97" fmla="*/ 282 h 3511"/>
                                <a:gd name="T98" fmla="*/ 2 w 11"/>
                                <a:gd name="T99" fmla="*/ 233 h 3511"/>
                                <a:gd name="T100" fmla="*/ 4 w 11"/>
                                <a:gd name="T101" fmla="*/ 192 h 3511"/>
                                <a:gd name="T102" fmla="*/ 3 w 11"/>
                                <a:gd name="T103" fmla="*/ 183 h 3511"/>
                                <a:gd name="T104" fmla="*/ 2 w 11"/>
                                <a:gd name="T105" fmla="*/ 77 h 3511"/>
                                <a:gd name="T106" fmla="*/ 2 w 11"/>
                                <a:gd name="T107" fmla="*/ 67 h 3511"/>
                                <a:gd name="T108" fmla="*/ 3 w 11"/>
                                <a:gd name="T109" fmla="*/ 31 h 3511"/>
                                <a:gd name="T110" fmla="*/ 6 w 11"/>
                                <a:gd name="T111" fmla="*/ 8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0" y="957"/>
                                  </a:moveTo>
                                  <a:lnTo>
                                    <a:pt x="0" y="959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0" y="957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7" y="141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87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6" y="277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6" y="462"/>
                                  </a:lnTo>
                                  <a:lnTo>
                                    <a:pt x="4" y="556"/>
                                  </a:lnTo>
                                  <a:lnTo>
                                    <a:pt x="6" y="591"/>
                                  </a:lnTo>
                                  <a:lnTo>
                                    <a:pt x="6" y="595"/>
                                  </a:lnTo>
                                  <a:lnTo>
                                    <a:pt x="7" y="683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6" y="857"/>
                                  </a:lnTo>
                                  <a:lnTo>
                                    <a:pt x="6" y="897"/>
                                  </a:lnTo>
                                  <a:lnTo>
                                    <a:pt x="6" y="942"/>
                                  </a:lnTo>
                                  <a:lnTo>
                                    <a:pt x="7" y="986"/>
                                  </a:lnTo>
                                  <a:lnTo>
                                    <a:pt x="6" y="1028"/>
                                  </a:lnTo>
                                  <a:lnTo>
                                    <a:pt x="6" y="1108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7" y="1189"/>
                                  </a:lnTo>
                                  <a:lnTo>
                                    <a:pt x="7" y="1287"/>
                                  </a:lnTo>
                                  <a:lnTo>
                                    <a:pt x="7" y="1409"/>
                                  </a:lnTo>
                                  <a:lnTo>
                                    <a:pt x="7" y="1530"/>
                                  </a:lnTo>
                                  <a:lnTo>
                                    <a:pt x="6" y="1530"/>
                                  </a:lnTo>
                                  <a:lnTo>
                                    <a:pt x="7" y="1653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80"/>
                                  </a:lnTo>
                                  <a:lnTo>
                                    <a:pt x="7" y="1840"/>
                                  </a:lnTo>
                                  <a:lnTo>
                                    <a:pt x="8" y="1923"/>
                                  </a:lnTo>
                                  <a:lnTo>
                                    <a:pt x="8" y="2008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141"/>
                                  </a:lnTo>
                                  <a:lnTo>
                                    <a:pt x="8" y="2192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10" y="2281"/>
                                  </a:lnTo>
                                  <a:lnTo>
                                    <a:pt x="10" y="2371"/>
                                  </a:lnTo>
                                  <a:lnTo>
                                    <a:pt x="10" y="2373"/>
                                  </a:lnTo>
                                  <a:lnTo>
                                    <a:pt x="10" y="2459"/>
                                  </a:lnTo>
                                  <a:lnTo>
                                    <a:pt x="10" y="2549"/>
                                  </a:lnTo>
                                  <a:lnTo>
                                    <a:pt x="8" y="2715"/>
                                  </a:lnTo>
                                  <a:lnTo>
                                    <a:pt x="7" y="2880"/>
                                  </a:lnTo>
                                  <a:lnTo>
                                    <a:pt x="8" y="2896"/>
                                  </a:lnTo>
                                  <a:lnTo>
                                    <a:pt x="8" y="2916"/>
                                  </a:lnTo>
                                  <a:lnTo>
                                    <a:pt x="8" y="2934"/>
                                  </a:lnTo>
                                  <a:lnTo>
                                    <a:pt x="10" y="2951"/>
                                  </a:lnTo>
                                  <a:lnTo>
                                    <a:pt x="8" y="2951"/>
                                  </a:lnTo>
                                  <a:lnTo>
                                    <a:pt x="10" y="2963"/>
                                  </a:lnTo>
                                  <a:lnTo>
                                    <a:pt x="10" y="2967"/>
                                  </a:lnTo>
                                  <a:lnTo>
                                    <a:pt x="8" y="3007"/>
                                  </a:lnTo>
                                  <a:lnTo>
                                    <a:pt x="8" y="3048"/>
                                  </a:lnTo>
                                  <a:lnTo>
                                    <a:pt x="10" y="3084"/>
                                  </a:lnTo>
                                  <a:lnTo>
                                    <a:pt x="10" y="3210"/>
                                  </a:lnTo>
                                  <a:lnTo>
                                    <a:pt x="10" y="3334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1" y="3343"/>
                                  </a:lnTo>
                                  <a:lnTo>
                                    <a:pt x="11" y="3348"/>
                                  </a:lnTo>
                                  <a:lnTo>
                                    <a:pt x="11" y="3356"/>
                                  </a:lnTo>
                                  <a:lnTo>
                                    <a:pt x="11" y="3365"/>
                                  </a:lnTo>
                                  <a:lnTo>
                                    <a:pt x="11" y="3376"/>
                                  </a:lnTo>
                                  <a:lnTo>
                                    <a:pt x="10" y="3382"/>
                                  </a:lnTo>
                                  <a:lnTo>
                                    <a:pt x="11" y="3416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1"/>
                                  </a:lnTo>
                                  <a:lnTo>
                                    <a:pt x="10" y="3452"/>
                                  </a:lnTo>
                                  <a:lnTo>
                                    <a:pt x="10" y="3453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8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4"/>
                                  </a:lnTo>
                                  <a:lnTo>
                                    <a:pt x="11" y="3466"/>
                                  </a:lnTo>
                                  <a:lnTo>
                                    <a:pt x="10" y="3465"/>
                                  </a:lnTo>
                                  <a:lnTo>
                                    <a:pt x="10" y="3487"/>
                                  </a:lnTo>
                                  <a:lnTo>
                                    <a:pt x="11" y="3511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9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432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10" y="335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8" y="3261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3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1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7" y="3158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6" y="3126"/>
                                  </a:lnTo>
                                  <a:lnTo>
                                    <a:pt x="7" y="3112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6" y="3103"/>
                                  </a:lnTo>
                                  <a:lnTo>
                                    <a:pt x="7" y="3104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6" y="3036"/>
                                  </a:lnTo>
                                  <a:lnTo>
                                    <a:pt x="6" y="2967"/>
                                  </a:lnTo>
                                  <a:lnTo>
                                    <a:pt x="6" y="2963"/>
                                  </a:lnTo>
                                  <a:lnTo>
                                    <a:pt x="4" y="2887"/>
                                  </a:lnTo>
                                  <a:lnTo>
                                    <a:pt x="6" y="2889"/>
                                  </a:lnTo>
                                  <a:lnTo>
                                    <a:pt x="6" y="2844"/>
                                  </a:lnTo>
                                  <a:lnTo>
                                    <a:pt x="4" y="2800"/>
                                  </a:lnTo>
                                  <a:lnTo>
                                    <a:pt x="6" y="2802"/>
                                  </a:lnTo>
                                  <a:lnTo>
                                    <a:pt x="4" y="2757"/>
                                  </a:lnTo>
                                  <a:lnTo>
                                    <a:pt x="4" y="2711"/>
                                  </a:lnTo>
                                  <a:lnTo>
                                    <a:pt x="6" y="2711"/>
                                  </a:lnTo>
                                  <a:lnTo>
                                    <a:pt x="4" y="2700"/>
                                  </a:lnTo>
                                  <a:lnTo>
                                    <a:pt x="6" y="2701"/>
                                  </a:lnTo>
                                  <a:lnTo>
                                    <a:pt x="6" y="2681"/>
                                  </a:lnTo>
                                  <a:lnTo>
                                    <a:pt x="6" y="2662"/>
                                  </a:lnTo>
                                  <a:lnTo>
                                    <a:pt x="6" y="2642"/>
                                  </a:lnTo>
                                  <a:lnTo>
                                    <a:pt x="4" y="2626"/>
                                  </a:lnTo>
                                  <a:lnTo>
                                    <a:pt x="6" y="2630"/>
                                  </a:lnTo>
                                  <a:lnTo>
                                    <a:pt x="6" y="2592"/>
                                  </a:lnTo>
                                  <a:lnTo>
                                    <a:pt x="4" y="2555"/>
                                  </a:lnTo>
                                  <a:lnTo>
                                    <a:pt x="6" y="2519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06"/>
                                  </a:lnTo>
                                  <a:lnTo>
                                    <a:pt x="6" y="2489"/>
                                  </a:lnTo>
                                  <a:lnTo>
                                    <a:pt x="6" y="2492"/>
                                  </a:lnTo>
                                  <a:lnTo>
                                    <a:pt x="6" y="2463"/>
                                  </a:lnTo>
                                  <a:lnTo>
                                    <a:pt x="6" y="2437"/>
                                  </a:lnTo>
                                  <a:lnTo>
                                    <a:pt x="7" y="2412"/>
                                  </a:lnTo>
                                  <a:lnTo>
                                    <a:pt x="6" y="2387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5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6" y="2360"/>
                                  </a:lnTo>
                                  <a:lnTo>
                                    <a:pt x="4" y="2350"/>
                                  </a:lnTo>
                                  <a:lnTo>
                                    <a:pt x="6" y="2353"/>
                                  </a:lnTo>
                                  <a:lnTo>
                                    <a:pt x="4" y="2302"/>
                                  </a:lnTo>
                                  <a:lnTo>
                                    <a:pt x="6" y="2250"/>
                                  </a:lnTo>
                                  <a:lnTo>
                                    <a:pt x="4" y="2200"/>
                                  </a:lnTo>
                                  <a:lnTo>
                                    <a:pt x="6" y="2199"/>
                                  </a:lnTo>
                                  <a:lnTo>
                                    <a:pt x="6" y="2173"/>
                                  </a:lnTo>
                                  <a:lnTo>
                                    <a:pt x="6" y="2149"/>
                                  </a:lnTo>
                                  <a:lnTo>
                                    <a:pt x="6" y="2122"/>
                                  </a:lnTo>
                                  <a:lnTo>
                                    <a:pt x="6" y="2052"/>
                                  </a:lnTo>
                                  <a:lnTo>
                                    <a:pt x="6" y="1983"/>
                                  </a:lnTo>
                                  <a:lnTo>
                                    <a:pt x="4" y="1915"/>
                                  </a:lnTo>
                                  <a:lnTo>
                                    <a:pt x="6" y="1915"/>
                                  </a:lnTo>
                                  <a:lnTo>
                                    <a:pt x="4" y="1848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8"/>
                                  </a:lnTo>
                                  <a:lnTo>
                                    <a:pt x="3" y="1668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2" y="1566"/>
                                  </a:lnTo>
                                  <a:lnTo>
                                    <a:pt x="3" y="1551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488"/>
                                  </a:lnTo>
                                  <a:lnTo>
                                    <a:pt x="3" y="1444"/>
                                  </a:lnTo>
                                  <a:lnTo>
                                    <a:pt x="3" y="1445"/>
                                  </a:lnTo>
                                  <a:lnTo>
                                    <a:pt x="3" y="1447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3" y="1427"/>
                                  </a:lnTo>
                                  <a:lnTo>
                                    <a:pt x="2" y="1189"/>
                                  </a:lnTo>
                                  <a:lnTo>
                                    <a:pt x="2" y="1188"/>
                                  </a:lnTo>
                                  <a:lnTo>
                                    <a:pt x="2" y="1072"/>
                                  </a:lnTo>
                                  <a:lnTo>
                                    <a:pt x="2" y="1075"/>
                                  </a:lnTo>
                                  <a:lnTo>
                                    <a:pt x="2" y="1076"/>
                                  </a:lnTo>
                                  <a:lnTo>
                                    <a:pt x="3" y="1076"/>
                                  </a:lnTo>
                                  <a:lnTo>
                                    <a:pt x="2" y="1067"/>
                                  </a:lnTo>
                                  <a:lnTo>
                                    <a:pt x="3" y="1066"/>
                                  </a:lnTo>
                                  <a:lnTo>
                                    <a:pt x="2" y="104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5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07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2" y="973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2" y="901"/>
                                  </a:lnTo>
                                  <a:lnTo>
                                    <a:pt x="3" y="842"/>
                                  </a:lnTo>
                                  <a:lnTo>
                                    <a:pt x="3" y="783"/>
                                  </a:lnTo>
                                  <a:lnTo>
                                    <a:pt x="0" y="728"/>
                                  </a:lnTo>
                                  <a:lnTo>
                                    <a:pt x="2" y="725"/>
                                  </a:lnTo>
                                  <a:lnTo>
                                    <a:pt x="2" y="718"/>
                                  </a:lnTo>
                                  <a:lnTo>
                                    <a:pt x="2" y="711"/>
                                  </a:lnTo>
                                  <a:lnTo>
                                    <a:pt x="2" y="706"/>
                                  </a:lnTo>
                                  <a:lnTo>
                                    <a:pt x="2" y="687"/>
                                  </a:lnTo>
                                  <a:lnTo>
                                    <a:pt x="2" y="666"/>
                                  </a:lnTo>
                                  <a:lnTo>
                                    <a:pt x="0" y="647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3" y="604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91"/>
                                  </a:lnTo>
                                  <a:lnTo>
                                    <a:pt x="2" y="562"/>
                                  </a:lnTo>
                                  <a:lnTo>
                                    <a:pt x="2" y="532"/>
                                  </a:lnTo>
                                  <a:lnTo>
                                    <a:pt x="2" y="535"/>
                                  </a:lnTo>
                                  <a:lnTo>
                                    <a:pt x="0" y="513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2" y="472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2" y="310"/>
                                  </a:lnTo>
                                  <a:lnTo>
                                    <a:pt x="2" y="302"/>
                                  </a:lnTo>
                                  <a:lnTo>
                                    <a:pt x="2" y="293"/>
                                  </a:lnTo>
                                  <a:lnTo>
                                    <a:pt x="2" y="282"/>
                                  </a:lnTo>
                                  <a:lnTo>
                                    <a:pt x="2" y="275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2" y="260"/>
                                  </a:lnTo>
                                  <a:lnTo>
                                    <a:pt x="2" y="252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2" y="233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25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3" y="201"/>
                                  </a:lnTo>
                                  <a:lnTo>
                                    <a:pt x="4" y="192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1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263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2" name="Freeform 62"/>
                          <wps:cNvSpPr>
                            <a:spLocks noEditPoints="1"/>
                          </wps:cNvSpPr>
                          <wps:spPr bwMode="auto">
                            <a:xfrm>
                              <a:off x="4876800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7 w 11"/>
                                <a:gd name="T9" fmla="*/ 540 h 3511"/>
                                <a:gd name="T10" fmla="*/ 6 w 11"/>
                                <a:gd name="T11" fmla="*/ 709 h 3511"/>
                                <a:gd name="T12" fmla="*/ 7 w 11"/>
                                <a:gd name="T13" fmla="*/ 830 h 3511"/>
                                <a:gd name="T14" fmla="*/ 7 w 11"/>
                                <a:gd name="T15" fmla="*/ 956 h 3511"/>
                                <a:gd name="T16" fmla="*/ 6 w 11"/>
                                <a:gd name="T17" fmla="*/ 1022 h 3511"/>
                                <a:gd name="T18" fmla="*/ 6 w 11"/>
                                <a:gd name="T19" fmla="*/ 1133 h 3511"/>
                                <a:gd name="T20" fmla="*/ 7 w 11"/>
                                <a:gd name="T21" fmla="*/ 1150 h 3511"/>
                                <a:gd name="T22" fmla="*/ 6 w 11"/>
                                <a:gd name="T23" fmla="*/ 1312 h 3511"/>
                                <a:gd name="T24" fmla="*/ 7 w 11"/>
                                <a:gd name="T25" fmla="*/ 1596 h 3511"/>
                                <a:gd name="T26" fmla="*/ 8 w 11"/>
                                <a:gd name="T27" fmla="*/ 1843 h 3511"/>
                                <a:gd name="T28" fmla="*/ 10 w 11"/>
                                <a:gd name="T29" fmla="*/ 1945 h 3511"/>
                                <a:gd name="T30" fmla="*/ 8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10 w 11"/>
                                <a:gd name="T35" fmla="*/ 2434 h 3511"/>
                                <a:gd name="T36" fmla="*/ 8 w 11"/>
                                <a:gd name="T37" fmla="*/ 2484 h 3511"/>
                                <a:gd name="T38" fmla="*/ 7 w 11"/>
                                <a:gd name="T39" fmla="*/ 2522 h 3511"/>
                                <a:gd name="T40" fmla="*/ 10 w 11"/>
                                <a:gd name="T41" fmla="*/ 2727 h 3511"/>
                                <a:gd name="T42" fmla="*/ 10 w 11"/>
                                <a:gd name="T43" fmla="*/ 2824 h 3511"/>
                                <a:gd name="T44" fmla="*/ 10 w 11"/>
                                <a:gd name="T45" fmla="*/ 2912 h 3511"/>
                                <a:gd name="T46" fmla="*/ 11 w 11"/>
                                <a:gd name="T47" fmla="*/ 2998 h 3511"/>
                                <a:gd name="T48" fmla="*/ 11 w 11"/>
                                <a:gd name="T49" fmla="*/ 3109 h 3511"/>
                                <a:gd name="T50" fmla="*/ 10 w 11"/>
                                <a:gd name="T51" fmla="*/ 3218 h 3511"/>
                                <a:gd name="T52" fmla="*/ 11 w 11"/>
                                <a:gd name="T53" fmla="*/ 3268 h 3511"/>
                                <a:gd name="T54" fmla="*/ 8 w 11"/>
                                <a:gd name="T55" fmla="*/ 3310 h 3511"/>
                                <a:gd name="T56" fmla="*/ 8 w 11"/>
                                <a:gd name="T57" fmla="*/ 3324 h 3511"/>
                                <a:gd name="T58" fmla="*/ 10 w 11"/>
                                <a:gd name="T59" fmla="*/ 3434 h 3511"/>
                                <a:gd name="T60" fmla="*/ 10 w 11"/>
                                <a:gd name="T61" fmla="*/ 3442 h 3511"/>
                                <a:gd name="T62" fmla="*/ 10 w 11"/>
                                <a:gd name="T63" fmla="*/ 3472 h 3511"/>
                                <a:gd name="T64" fmla="*/ 7 w 11"/>
                                <a:gd name="T65" fmla="*/ 3501 h 3511"/>
                                <a:gd name="T66" fmla="*/ 4 w 11"/>
                                <a:gd name="T67" fmla="*/ 3510 h 3511"/>
                                <a:gd name="T68" fmla="*/ 2 w 11"/>
                                <a:gd name="T69" fmla="*/ 3501 h 3511"/>
                                <a:gd name="T70" fmla="*/ 3 w 11"/>
                                <a:gd name="T71" fmla="*/ 3491 h 3511"/>
                                <a:gd name="T72" fmla="*/ 4 w 11"/>
                                <a:gd name="T73" fmla="*/ 3490 h 3511"/>
                                <a:gd name="T74" fmla="*/ 7 w 11"/>
                                <a:gd name="T75" fmla="*/ 3463 h 3511"/>
                                <a:gd name="T76" fmla="*/ 6 w 11"/>
                                <a:gd name="T77" fmla="*/ 3452 h 3511"/>
                                <a:gd name="T78" fmla="*/ 7 w 11"/>
                                <a:gd name="T79" fmla="*/ 3448 h 3511"/>
                                <a:gd name="T80" fmla="*/ 4 w 11"/>
                                <a:gd name="T81" fmla="*/ 3419 h 3511"/>
                                <a:gd name="T82" fmla="*/ 4 w 11"/>
                                <a:gd name="T83" fmla="*/ 3324 h 3511"/>
                                <a:gd name="T84" fmla="*/ 6 w 11"/>
                                <a:gd name="T85" fmla="*/ 2916 h 3511"/>
                                <a:gd name="T86" fmla="*/ 4 w 11"/>
                                <a:gd name="T87" fmla="*/ 2525 h 3511"/>
                                <a:gd name="T88" fmla="*/ 4 w 11"/>
                                <a:gd name="T89" fmla="*/ 2102 h 3511"/>
                                <a:gd name="T90" fmla="*/ 4 w 11"/>
                                <a:gd name="T91" fmla="*/ 1671 h 3511"/>
                                <a:gd name="T92" fmla="*/ 3 w 11"/>
                                <a:gd name="T93" fmla="*/ 1319 h 3511"/>
                                <a:gd name="T94" fmla="*/ 3 w 11"/>
                                <a:gd name="T95" fmla="*/ 1320 h 3511"/>
                                <a:gd name="T96" fmla="*/ 3 w 11"/>
                                <a:gd name="T97" fmla="*/ 796 h 3511"/>
                                <a:gd name="T98" fmla="*/ 3 w 11"/>
                                <a:gd name="T99" fmla="*/ 560 h 3511"/>
                                <a:gd name="T100" fmla="*/ 2 w 11"/>
                                <a:gd name="T101" fmla="*/ 301 h 3511"/>
                                <a:gd name="T102" fmla="*/ 0 w 11"/>
                                <a:gd name="T103" fmla="*/ 155 h 3511"/>
                                <a:gd name="T104" fmla="*/ 0 w 11"/>
                                <a:gd name="T105" fmla="*/ 59 h 3511"/>
                                <a:gd name="T106" fmla="*/ 2 w 11"/>
                                <a:gd name="T107" fmla="*/ 53 h 3511"/>
                                <a:gd name="T108" fmla="*/ 0 w 11"/>
                                <a:gd name="T109" fmla="*/ 45 h 3511"/>
                                <a:gd name="T110" fmla="*/ 2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11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1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6" y="340"/>
                                  </a:lnTo>
                                  <a:lnTo>
                                    <a:pt x="6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6" y="369"/>
                                  </a:lnTo>
                                  <a:lnTo>
                                    <a:pt x="6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6" y="408"/>
                                  </a:lnTo>
                                  <a:lnTo>
                                    <a:pt x="6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6" y="474"/>
                                  </a:lnTo>
                                  <a:lnTo>
                                    <a:pt x="7" y="540"/>
                                  </a:lnTo>
                                  <a:lnTo>
                                    <a:pt x="7" y="544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7" y="622"/>
                                  </a:lnTo>
                                  <a:lnTo>
                                    <a:pt x="7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6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6" y="810"/>
                                  </a:lnTo>
                                  <a:lnTo>
                                    <a:pt x="7" y="830"/>
                                  </a:lnTo>
                                  <a:lnTo>
                                    <a:pt x="6" y="849"/>
                                  </a:lnTo>
                                  <a:lnTo>
                                    <a:pt x="7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6" y="881"/>
                                  </a:lnTo>
                                  <a:lnTo>
                                    <a:pt x="7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6" y="992"/>
                                  </a:lnTo>
                                  <a:lnTo>
                                    <a:pt x="6" y="990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1003"/>
                                  </a:lnTo>
                                  <a:lnTo>
                                    <a:pt x="6" y="1022"/>
                                  </a:lnTo>
                                  <a:lnTo>
                                    <a:pt x="6" y="1019"/>
                                  </a:lnTo>
                                  <a:lnTo>
                                    <a:pt x="6" y="1048"/>
                                  </a:lnTo>
                                  <a:lnTo>
                                    <a:pt x="6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6" y="1124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4"/>
                                  </a:lnTo>
                                  <a:lnTo>
                                    <a:pt x="7" y="1136"/>
                                  </a:lnTo>
                                  <a:lnTo>
                                    <a:pt x="7" y="1138"/>
                                  </a:lnTo>
                                  <a:lnTo>
                                    <a:pt x="7" y="1150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6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6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6" y="1312"/>
                                  </a:lnTo>
                                  <a:lnTo>
                                    <a:pt x="6" y="1338"/>
                                  </a:lnTo>
                                  <a:lnTo>
                                    <a:pt x="7" y="1362"/>
                                  </a:lnTo>
                                  <a:lnTo>
                                    <a:pt x="7" y="1389"/>
                                  </a:lnTo>
                                  <a:lnTo>
                                    <a:pt x="6" y="1459"/>
                                  </a:lnTo>
                                  <a:lnTo>
                                    <a:pt x="6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6" y="1596"/>
                                  </a:lnTo>
                                  <a:lnTo>
                                    <a:pt x="7" y="1661"/>
                                  </a:lnTo>
                                  <a:lnTo>
                                    <a:pt x="7" y="1727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10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10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10" y="2318"/>
                                  </a:lnTo>
                                  <a:lnTo>
                                    <a:pt x="10" y="2323"/>
                                  </a:lnTo>
                                  <a:lnTo>
                                    <a:pt x="10" y="2438"/>
                                  </a:lnTo>
                                  <a:lnTo>
                                    <a:pt x="10" y="2436"/>
                                  </a:lnTo>
                                  <a:lnTo>
                                    <a:pt x="10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10" y="2444"/>
                                  </a:lnTo>
                                  <a:lnTo>
                                    <a:pt x="10" y="2445"/>
                                  </a:lnTo>
                                  <a:lnTo>
                                    <a:pt x="10" y="2466"/>
                                  </a:lnTo>
                                  <a:lnTo>
                                    <a:pt x="10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10" y="2538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0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10" y="2727"/>
                                  </a:lnTo>
                                  <a:lnTo>
                                    <a:pt x="11" y="2782"/>
                                  </a:lnTo>
                                  <a:lnTo>
                                    <a:pt x="10" y="2786"/>
                                  </a:lnTo>
                                  <a:lnTo>
                                    <a:pt x="10" y="2793"/>
                                  </a:lnTo>
                                  <a:lnTo>
                                    <a:pt x="10" y="2799"/>
                                  </a:lnTo>
                                  <a:lnTo>
                                    <a:pt x="10" y="2805"/>
                                  </a:lnTo>
                                  <a:lnTo>
                                    <a:pt x="10" y="2824"/>
                                  </a:lnTo>
                                  <a:lnTo>
                                    <a:pt x="11" y="2844"/>
                                  </a:lnTo>
                                  <a:lnTo>
                                    <a:pt x="11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11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10" y="2912"/>
                                  </a:lnTo>
                                  <a:lnTo>
                                    <a:pt x="10" y="2916"/>
                                  </a:lnTo>
                                  <a:lnTo>
                                    <a:pt x="10" y="2935"/>
                                  </a:lnTo>
                                  <a:lnTo>
                                    <a:pt x="10" y="2956"/>
                                  </a:lnTo>
                                  <a:lnTo>
                                    <a:pt x="11" y="2979"/>
                                  </a:lnTo>
                                  <a:lnTo>
                                    <a:pt x="10" y="2976"/>
                                  </a:lnTo>
                                  <a:lnTo>
                                    <a:pt x="11" y="2998"/>
                                  </a:lnTo>
                                  <a:lnTo>
                                    <a:pt x="10" y="3020"/>
                                  </a:lnTo>
                                  <a:lnTo>
                                    <a:pt x="10" y="3039"/>
                                  </a:lnTo>
                                  <a:lnTo>
                                    <a:pt x="11" y="3054"/>
                                  </a:lnTo>
                                  <a:lnTo>
                                    <a:pt x="11" y="3073"/>
                                  </a:lnTo>
                                  <a:lnTo>
                                    <a:pt x="11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11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201"/>
                                  </a:lnTo>
                                  <a:lnTo>
                                    <a:pt x="10" y="3209"/>
                                  </a:lnTo>
                                  <a:lnTo>
                                    <a:pt x="10" y="3218"/>
                                  </a:lnTo>
                                  <a:lnTo>
                                    <a:pt x="10" y="3228"/>
                                  </a:lnTo>
                                  <a:lnTo>
                                    <a:pt x="10" y="3236"/>
                                  </a:lnTo>
                                  <a:lnTo>
                                    <a:pt x="11" y="3240"/>
                                  </a:lnTo>
                                  <a:lnTo>
                                    <a:pt x="10" y="3251"/>
                                  </a:lnTo>
                                  <a:lnTo>
                                    <a:pt x="11" y="3259"/>
                                  </a:lnTo>
                                  <a:lnTo>
                                    <a:pt x="11" y="3268"/>
                                  </a:lnTo>
                                  <a:lnTo>
                                    <a:pt x="10" y="3278"/>
                                  </a:lnTo>
                                  <a:lnTo>
                                    <a:pt x="10" y="3277"/>
                                  </a:lnTo>
                                  <a:lnTo>
                                    <a:pt x="10" y="3276"/>
                                  </a:lnTo>
                                  <a:lnTo>
                                    <a:pt x="10" y="3286"/>
                                  </a:lnTo>
                                  <a:lnTo>
                                    <a:pt x="10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8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10" y="3337"/>
                                  </a:lnTo>
                                  <a:lnTo>
                                    <a:pt x="10" y="3387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3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5"/>
                                  </a:lnTo>
                                  <a:lnTo>
                                    <a:pt x="10" y="3439"/>
                                  </a:lnTo>
                                  <a:lnTo>
                                    <a:pt x="10" y="3442"/>
                                  </a:lnTo>
                                  <a:lnTo>
                                    <a:pt x="10" y="3444"/>
                                  </a:lnTo>
                                  <a:lnTo>
                                    <a:pt x="10" y="3446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59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6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6" y="3510"/>
                                  </a:lnTo>
                                  <a:lnTo>
                                    <a:pt x="6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3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81"/>
                                  </a:lnTo>
                                  <a:lnTo>
                                    <a:pt x="6" y="3473"/>
                                  </a:lnTo>
                                  <a:lnTo>
                                    <a:pt x="6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6" y="3457"/>
                                  </a:lnTo>
                                  <a:lnTo>
                                    <a:pt x="6" y="3456"/>
                                  </a:lnTo>
                                  <a:lnTo>
                                    <a:pt x="6" y="3455"/>
                                  </a:lnTo>
                                  <a:lnTo>
                                    <a:pt x="6" y="3452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6" y="3444"/>
                                  </a:lnTo>
                                  <a:lnTo>
                                    <a:pt x="6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6" y="3409"/>
                                  </a:lnTo>
                                  <a:lnTo>
                                    <a:pt x="6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6" y="3278"/>
                                  </a:lnTo>
                                  <a:lnTo>
                                    <a:pt x="6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7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6" y="2912"/>
                                  </a:lnTo>
                                  <a:lnTo>
                                    <a:pt x="3" y="2784"/>
                                  </a:lnTo>
                                  <a:lnTo>
                                    <a:pt x="6" y="2654"/>
                                  </a:lnTo>
                                  <a:lnTo>
                                    <a:pt x="7" y="2614"/>
                                  </a:lnTo>
                                  <a:lnTo>
                                    <a:pt x="6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6" y="2483"/>
                                  </a:lnTo>
                                  <a:lnTo>
                                    <a:pt x="6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18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6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727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28"/>
                                  </a:lnTo>
                                  <a:lnTo>
                                    <a:pt x="2" y="1138"/>
                                  </a:lnTo>
                                  <a:lnTo>
                                    <a:pt x="2" y="1134"/>
                                  </a:lnTo>
                                  <a:lnTo>
                                    <a:pt x="2" y="1049"/>
                                  </a:lnTo>
                                  <a:lnTo>
                                    <a:pt x="3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3" y="544"/>
                                  </a:lnTo>
                                  <a:lnTo>
                                    <a:pt x="3" y="540"/>
                                  </a:lnTo>
                                  <a:lnTo>
                                    <a:pt x="3" y="501"/>
                                  </a:lnTo>
                                  <a:lnTo>
                                    <a:pt x="3" y="462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3" name="Freeform 63"/>
                          <wps:cNvSpPr>
                            <a:spLocks/>
                          </wps:cNvSpPr>
                          <wps:spPr bwMode="auto">
                            <a:xfrm>
                              <a:off x="4883150" y="1025525"/>
                              <a:ext cx="3175" cy="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w 2"/>
                                <a:gd name="T2" fmla="*/ 0 w 2"/>
                                <a:gd name="T3" fmla="*/ 0 w 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" name="Freeform 64"/>
                          <wps:cNvSpPr>
                            <a:spLocks/>
                          </wps:cNvSpPr>
                          <wps:spPr bwMode="auto">
                            <a:xfrm>
                              <a:off x="4892675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5" name="Freeform 65"/>
                          <wps:cNvSpPr>
                            <a:spLocks/>
                          </wps:cNvSpPr>
                          <wps:spPr bwMode="auto">
                            <a:xfrm>
                              <a:off x="39179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6" name="Freeform 66"/>
                          <wps:cNvSpPr>
                            <a:spLocks/>
                          </wps:cNvSpPr>
                          <wps:spPr bwMode="auto">
                            <a:xfrm>
                              <a:off x="39147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2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7" name="Freeform 67"/>
                          <wps:cNvSpPr>
                            <a:spLocks/>
                          </wps:cNvSpPr>
                          <wps:spPr bwMode="auto">
                            <a:xfrm>
                              <a:off x="39147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0 w 2"/>
                                <a:gd name="T5" fmla="*/ 3 h 9"/>
                                <a:gd name="T6" fmla="*/ 2 w 2"/>
                                <a:gd name="T7" fmla="*/ 5 h 9"/>
                                <a:gd name="T8" fmla="*/ 0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8" name="Freeform 68"/>
                          <wps:cNvSpPr>
                            <a:spLocks/>
                          </wps:cNvSpPr>
                          <wps:spPr bwMode="auto">
                            <a:xfrm>
                              <a:off x="39147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9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3900488" y="314325"/>
                              <a:ext cx="17463" cy="5568950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3508"/>
                                <a:gd name="T2" fmla="*/ 9 w 11"/>
                                <a:gd name="T3" fmla="*/ 3 h 3508"/>
                                <a:gd name="T4" fmla="*/ 9 w 11"/>
                                <a:gd name="T5" fmla="*/ 18 h 3508"/>
                                <a:gd name="T6" fmla="*/ 8 w 11"/>
                                <a:gd name="T7" fmla="*/ 19 h 3508"/>
                                <a:gd name="T8" fmla="*/ 5 w 11"/>
                                <a:gd name="T9" fmla="*/ 41 h 3508"/>
                                <a:gd name="T10" fmla="*/ 5 w 11"/>
                                <a:gd name="T11" fmla="*/ 53 h 3508"/>
                                <a:gd name="T12" fmla="*/ 5 w 11"/>
                                <a:gd name="T13" fmla="*/ 57 h 3508"/>
                                <a:gd name="T14" fmla="*/ 7 w 11"/>
                                <a:gd name="T15" fmla="*/ 81 h 3508"/>
                                <a:gd name="T16" fmla="*/ 7 w 11"/>
                                <a:gd name="T17" fmla="*/ 138 h 3508"/>
                                <a:gd name="T18" fmla="*/ 5 w 11"/>
                                <a:gd name="T19" fmla="*/ 459 h 3508"/>
                                <a:gd name="T20" fmla="*/ 5 w 11"/>
                                <a:gd name="T21" fmla="*/ 854 h 3508"/>
                                <a:gd name="T22" fmla="*/ 7 w 11"/>
                                <a:gd name="T23" fmla="*/ 1185 h 3508"/>
                                <a:gd name="T24" fmla="*/ 7 w 11"/>
                                <a:gd name="T25" fmla="*/ 1652 h 3508"/>
                                <a:gd name="T26" fmla="*/ 9 w 11"/>
                                <a:gd name="T27" fmla="*/ 2088 h 3508"/>
                                <a:gd name="T28" fmla="*/ 8 w 11"/>
                                <a:gd name="T29" fmla="*/ 2187 h 3508"/>
                                <a:gd name="T30" fmla="*/ 11 w 11"/>
                                <a:gd name="T31" fmla="*/ 2371 h 3508"/>
                                <a:gd name="T32" fmla="*/ 8 w 11"/>
                                <a:gd name="T33" fmla="*/ 2913 h 3508"/>
                                <a:gd name="T34" fmla="*/ 9 w 11"/>
                                <a:gd name="T35" fmla="*/ 3005 h 3508"/>
                                <a:gd name="T36" fmla="*/ 11 w 11"/>
                                <a:gd name="T37" fmla="*/ 3336 h 3508"/>
                                <a:gd name="T38" fmla="*/ 9 w 11"/>
                                <a:gd name="T39" fmla="*/ 3379 h 3508"/>
                                <a:gd name="T40" fmla="*/ 11 w 11"/>
                                <a:gd name="T41" fmla="*/ 3449 h 3508"/>
                                <a:gd name="T42" fmla="*/ 11 w 11"/>
                                <a:gd name="T43" fmla="*/ 3457 h 3508"/>
                                <a:gd name="T44" fmla="*/ 11 w 11"/>
                                <a:gd name="T45" fmla="*/ 3508 h 3508"/>
                                <a:gd name="T46" fmla="*/ 9 w 11"/>
                                <a:gd name="T47" fmla="*/ 3508 h 3508"/>
                                <a:gd name="T48" fmla="*/ 9 w 11"/>
                                <a:gd name="T49" fmla="*/ 3349 h 3508"/>
                                <a:gd name="T50" fmla="*/ 7 w 11"/>
                                <a:gd name="T51" fmla="*/ 3165 h 3508"/>
                                <a:gd name="T52" fmla="*/ 7 w 11"/>
                                <a:gd name="T53" fmla="*/ 3111 h 3508"/>
                                <a:gd name="T54" fmla="*/ 5 w 11"/>
                                <a:gd name="T55" fmla="*/ 3033 h 3508"/>
                                <a:gd name="T56" fmla="*/ 4 w 11"/>
                                <a:gd name="T57" fmla="*/ 2797 h 3508"/>
                                <a:gd name="T58" fmla="*/ 5 w 11"/>
                                <a:gd name="T59" fmla="*/ 2698 h 3508"/>
                                <a:gd name="T60" fmla="*/ 5 w 11"/>
                                <a:gd name="T61" fmla="*/ 2589 h 3508"/>
                                <a:gd name="T62" fmla="*/ 7 w 11"/>
                                <a:gd name="T63" fmla="*/ 2503 h 3508"/>
                                <a:gd name="T64" fmla="*/ 5 w 11"/>
                                <a:gd name="T65" fmla="*/ 2384 h 3508"/>
                                <a:gd name="T66" fmla="*/ 5 w 11"/>
                                <a:gd name="T67" fmla="*/ 2368 h 3508"/>
                                <a:gd name="T68" fmla="*/ 5 w 11"/>
                                <a:gd name="T69" fmla="*/ 2197 h 3508"/>
                                <a:gd name="T70" fmla="*/ 5 w 11"/>
                                <a:gd name="T71" fmla="*/ 1980 h 3508"/>
                                <a:gd name="T72" fmla="*/ 3 w 11"/>
                                <a:gd name="T73" fmla="*/ 1755 h 3508"/>
                                <a:gd name="T74" fmla="*/ 4 w 11"/>
                                <a:gd name="T75" fmla="*/ 1574 h 3508"/>
                                <a:gd name="T76" fmla="*/ 3 w 11"/>
                                <a:gd name="T77" fmla="*/ 1529 h 3508"/>
                                <a:gd name="T78" fmla="*/ 4 w 11"/>
                                <a:gd name="T79" fmla="*/ 1444 h 3508"/>
                                <a:gd name="T80" fmla="*/ 1 w 11"/>
                                <a:gd name="T81" fmla="*/ 1072 h 3508"/>
                                <a:gd name="T82" fmla="*/ 3 w 11"/>
                                <a:gd name="T83" fmla="*/ 1021 h 3508"/>
                                <a:gd name="T84" fmla="*/ 4 w 11"/>
                                <a:gd name="T85" fmla="*/ 986 h 3508"/>
                                <a:gd name="T86" fmla="*/ 3 w 11"/>
                                <a:gd name="T87" fmla="*/ 839 h 3508"/>
                                <a:gd name="T88" fmla="*/ 3 w 11"/>
                                <a:gd name="T89" fmla="*/ 703 h 3508"/>
                                <a:gd name="T90" fmla="*/ 3 w 11"/>
                                <a:gd name="T91" fmla="*/ 601 h 3508"/>
                                <a:gd name="T92" fmla="*/ 1 w 11"/>
                                <a:gd name="T93" fmla="*/ 532 h 3508"/>
                                <a:gd name="T94" fmla="*/ 1 w 11"/>
                                <a:gd name="T95" fmla="*/ 415 h 3508"/>
                                <a:gd name="T96" fmla="*/ 1 w 11"/>
                                <a:gd name="T97" fmla="*/ 299 h 3508"/>
                                <a:gd name="T98" fmla="*/ 1 w 11"/>
                                <a:gd name="T99" fmla="*/ 249 h 3508"/>
                                <a:gd name="T100" fmla="*/ 3 w 11"/>
                                <a:gd name="T101" fmla="*/ 210 h 3508"/>
                                <a:gd name="T102" fmla="*/ 3 w 11"/>
                                <a:gd name="T103" fmla="*/ 188 h 3508"/>
                                <a:gd name="T104" fmla="*/ 3 w 11"/>
                                <a:gd name="T105" fmla="*/ 121 h 3508"/>
                                <a:gd name="T106" fmla="*/ 1 w 11"/>
                                <a:gd name="T107" fmla="*/ 69 h 3508"/>
                                <a:gd name="T108" fmla="*/ 1 w 11"/>
                                <a:gd name="T109" fmla="*/ 36 h 3508"/>
                                <a:gd name="T110" fmla="*/ 4 w 11"/>
                                <a:gd name="T111" fmla="*/ 9 h 3508"/>
                                <a:gd name="T112" fmla="*/ 7 w 11"/>
                                <a:gd name="T113" fmla="*/ 0 h 3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1" h="3508">
                                  <a:moveTo>
                                    <a:pt x="0" y="954"/>
                                  </a:moveTo>
                                  <a:lnTo>
                                    <a:pt x="1" y="956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0" y="954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5" y="230"/>
                                  </a:lnTo>
                                  <a:lnTo>
                                    <a:pt x="5" y="27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5" y="459"/>
                                  </a:lnTo>
                                  <a:lnTo>
                                    <a:pt x="5" y="553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5" y="593"/>
                                  </a:lnTo>
                                  <a:lnTo>
                                    <a:pt x="8" y="680"/>
                                  </a:lnTo>
                                  <a:lnTo>
                                    <a:pt x="8" y="767"/>
                                  </a:lnTo>
                                  <a:lnTo>
                                    <a:pt x="5" y="854"/>
                                  </a:lnTo>
                                  <a:lnTo>
                                    <a:pt x="5" y="894"/>
                                  </a:lnTo>
                                  <a:lnTo>
                                    <a:pt x="7" y="939"/>
                                  </a:lnTo>
                                  <a:lnTo>
                                    <a:pt x="7" y="983"/>
                                  </a:lnTo>
                                  <a:lnTo>
                                    <a:pt x="7" y="1025"/>
                                  </a:lnTo>
                                  <a:lnTo>
                                    <a:pt x="7" y="1105"/>
                                  </a:lnTo>
                                  <a:lnTo>
                                    <a:pt x="7" y="1185"/>
                                  </a:lnTo>
                                  <a:lnTo>
                                    <a:pt x="7" y="1187"/>
                                  </a:lnTo>
                                  <a:lnTo>
                                    <a:pt x="8" y="1284"/>
                                  </a:lnTo>
                                  <a:lnTo>
                                    <a:pt x="7" y="1406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652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78"/>
                                  </a:lnTo>
                                  <a:lnTo>
                                    <a:pt x="7" y="1837"/>
                                  </a:lnTo>
                                  <a:lnTo>
                                    <a:pt x="8" y="1920"/>
                                  </a:lnTo>
                                  <a:lnTo>
                                    <a:pt x="8" y="2005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138"/>
                                  </a:lnTo>
                                  <a:lnTo>
                                    <a:pt x="9" y="2189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11" y="2279"/>
                                  </a:lnTo>
                                  <a:lnTo>
                                    <a:pt x="11" y="2368"/>
                                  </a:lnTo>
                                  <a:lnTo>
                                    <a:pt x="11" y="2371"/>
                                  </a:lnTo>
                                  <a:lnTo>
                                    <a:pt x="9" y="2457"/>
                                  </a:lnTo>
                                  <a:lnTo>
                                    <a:pt x="9" y="2546"/>
                                  </a:lnTo>
                                  <a:lnTo>
                                    <a:pt x="9" y="2712"/>
                                  </a:lnTo>
                                  <a:lnTo>
                                    <a:pt x="8" y="2877"/>
                                  </a:lnTo>
                                  <a:lnTo>
                                    <a:pt x="9" y="2893"/>
                                  </a:lnTo>
                                  <a:lnTo>
                                    <a:pt x="8" y="2913"/>
                                  </a:lnTo>
                                  <a:lnTo>
                                    <a:pt x="9" y="2931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62"/>
                                  </a:lnTo>
                                  <a:lnTo>
                                    <a:pt x="9" y="2965"/>
                                  </a:lnTo>
                                  <a:lnTo>
                                    <a:pt x="9" y="3005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1"/>
                                  </a:lnTo>
                                  <a:lnTo>
                                    <a:pt x="9" y="3207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1" y="3332"/>
                                  </a:lnTo>
                                  <a:lnTo>
                                    <a:pt x="11" y="3336"/>
                                  </a:lnTo>
                                  <a:lnTo>
                                    <a:pt x="11" y="3340"/>
                                  </a:lnTo>
                                  <a:lnTo>
                                    <a:pt x="11" y="3345"/>
                                  </a:lnTo>
                                  <a:lnTo>
                                    <a:pt x="11" y="3353"/>
                                  </a:lnTo>
                                  <a:lnTo>
                                    <a:pt x="11" y="3362"/>
                                  </a:lnTo>
                                  <a:lnTo>
                                    <a:pt x="11" y="3373"/>
                                  </a:lnTo>
                                  <a:lnTo>
                                    <a:pt x="9" y="3379"/>
                                  </a:lnTo>
                                  <a:lnTo>
                                    <a:pt x="11" y="3413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0"/>
                                  </a:lnTo>
                                  <a:lnTo>
                                    <a:pt x="11" y="3453"/>
                                  </a:lnTo>
                                  <a:lnTo>
                                    <a:pt x="11" y="3455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8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3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84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6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429"/>
                                  </a:lnTo>
                                  <a:lnTo>
                                    <a:pt x="8" y="3352"/>
                                  </a:lnTo>
                                  <a:lnTo>
                                    <a:pt x="9" y="3352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49"/>
                                  </a:lnTo>
                                  <a:lnTo>
                                    <a:pt x="8" y="325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70"/>
                                  </a:lnTo>
                                  <a:lnTo>
                                    <a:pt x="7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5"/>
                                  </a:lnTo>
                                  <a:lnTo>
                                    <a:pt x="7" y="3155"/>
                                  </a:lnTo>
                                  <a:lnTo>
                                    <a:pt x="7" y="3139"/>
                                  </a:lnTo>
                                  <a:lnTo>
                                    <a:pt x="7" y="3123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06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102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5" y="2965"/>
                                  </a:lnTo>
                                  <a:lnTo>
                                    <a:pt x="5" y="2962"/>
                                  </a:lnTo>
                                  <a:lnTo>
                                    <a:pt x="5" y="2884"/>
                                  </a:lnTo>
                                  <a:lnTo>
                                    <a:pt x="5" y="2886"/>
                                  </a:lnTo>
                                  <a:lnTo>
                                    <a:pt x="5" y="2841"/>
                                  </a:lnTo>
                                  <a:lnTo>
                                    <a:pt x="4" y="2797"/>
                                  </a:lnTo>
                                  <a:lnTo>
                                    <a:pt x="5" y="2799"/>
                                  </a:lnTo>
                                  <a:lnTo>
                                    <a:pt x="5" y="2754"/>
                                  </a:lnTo>
                                  <a:lnTo>
                                    <a:pt x="4" y="2708"/>
                                  </a:lnTo>
                                  <a:lnTo>
                                    <a:pt x="5" y="2708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5" y="2698"/>
                                  </a:lnTo>
                                  <a:lnTo>
                                    <a:pt x="5" y="2678"/>
                                  </a:lnTo>
                                  <a:lnTo>
                                    <a:pt x="5" y="2659"/>
                                  </a:lnTo>
                                  <a:lnTo>
                                    <a:pt x="5" y="2639"/>
                                  </a:lnTo>
                                  <a:lnTo>
                                    <a:pt x="5" y="2623"/>
                                  </a:lnTo>
                                  <a:lnTo>
                                    <a:pt x="5" y="2627"/>
                                  </a:lnTo>
                                  <a:lnTo>
                                    <a:pt x="5" y="2589"/>
                                  </a:lnTo>
                                  <a:lnTo>
                                    <a:pt x="5" y="2552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7" y="2519"/>
                                  </a:lnTo>
                                  <a:lnTo>
                                    <a:pt x="7" y="2503"/>
                                  </a:lnTo>
                                  <a:lnTo>
                                    <a:pt x="5" y="2486"/>
                                  </a:lnTo>
                                  <a:lnTo>
                                    <a:pt x="7" y="2489"/>
                                  </a:lnTo>
                                  <a:lnTo>
                                    <a:pt x="5" y="2460"/>
                                  </a:lnTo>
                                  <a:lnTo>
                                    <a:pt x="7" y="2434"/>
                                  </a:lnTo>
                                  <a:lnTo>
                                    <a:pt x="7" y="2409"/>
                                  </a:lnTo>
                                  <a:lnTo>
                                    <a:pt x="5" y="2384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5" y="2375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1"/>
                                  </a:lnTo>
                                  <a:lnTo>
                                    <a:pt x="5" y="2368"/>
                                  </a:lnTo>
                                  <a:lnTo>
                                    <a:pt x="5" y="2357"/>
                                  </a:lnTo>
                                  <a:lnTo>
                                    <a:pt x="4" y="2347"/>
                                  </a:lnTo>
                                  <a:lnTo>
                                    <a:pt x="5" y="2350"/>
                                  </a:lnTo>
                                  <a:lnTo>
                                    <a:pt x="4" y="2299"/>
                                  </a:lnTo>
                                  <a:lnTo>
                                    <a:pt x="5" y="2247"/>
                                  </a:lnTo>
                                  <a:lnTo>
                                    <a:pt x="5" y="2197"/>
                                  </a:lnTo>
                                  <a:lnTo>
                                    <a:pt x="5" y="2196"/>
                                  </a:lnTo>
                                  <a:lnTo>
                                    <a:pt x="5" y="2170"/>
                                  </a:lnTo>
                                  <a:lnTo>
                                    <a:pt x="5" y="2146"/>
                                  </a:lnTo>
                                  <a:lnTo>
                                    <a:pt x="5" y="2119"/>
                                  </a:lnTo>
                                  <a:lnTo>
                                    <a:pt x="5" y="2049"/>
                                  </a:lnTo>
                                  <a:lnTo>
                                    <a:pt x="5" y="1980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78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5"/>
                                  </a:lnTo>
                                  <a:lnTo>
                                    <a:pt x="4" y="1665"/>
                                  </a:lnTo>
                                  <a:lnTo>
                                    <a:pt x="3" y="1574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4" y="1576"/>
                                  </a:lnTo>
                                  <a:lnTo>
                                    <a:pt x="4" y="1574"/>
                                  </a:lnTo>
                                  <a:lnTo>
                                    <a:pt x="3" y="1563"/>
                                  </a:lnTo>
                                  <a:lnTo>
                                    <a:pt x="3" y="1548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3" y="1485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4" y="1442"/>
                                  </a:lnTo>
                                  <a:lnTo>
                                    <a:pt x="4" y="1444"/>
                                  </a:lnTo>
                                  <a:lnTo>
                                    <a:pt x="3" y="1420"/>
                                  </a:lnTo>
                                  <a:lnTo>
                                    <a:pt x="4" y="1424"/>
                                  </a:lnTo>
                                  <a:lnTo>
                                    <a:pt x="1" y="1187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9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64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41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2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3" y="898"/>
                                  </a:lnTo>
                                  <a:lnTo>
                                    <a:pt x="3" y="839"/>
                                  </a:lnTo>
                                  <a:lnTo>
                                    <a:pt x="3" y="780"/>
                                  </a:lnTo>
                                  <a:lnTo>
                                    <a:pt x="1" y="725"/>
                                  </a:lnTo>
                                  <a:lnTo>
                                    <a:pt x="1" y="722"/>
                                  </a:lnTo>
                                  <a:lnTo>
                                    <a:pt x="1" y="715"/>
                                  </a:lnTo>
                                  <a:lnTo>
                                    <a:pt x="1" y="708"/>
                                  </a:lnTo>
                                  <a:lnTo>
                                    <a:pt x="3" y="703"/>
                                  </a:lnTo>
                                  <a:lnTo>
                                    <a:pt x="1" y="684"/>
                                  </a:lnTo>
                                  <a:lnTo>
                                    <a:pt x="1" y="663"/>
                                  </a:lnTo>
                                  <a:lnTo>
                                    <a:pt x="1" y="644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1" y="614"/>
                                  </a:lnTo>
                                  <a:lnTo>
                                    <a:pt x="3" y="601"/>
                                  </a:lnTo>
                                  <a:lnTo>
                                    <a:pt x="3" y="593"/>
                                  </a:lnTo>
                                  <a:lnTo>
                                    <a:pt x="3" y="591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50"/>
                                  </a:lnTo>
                                  <a:lnTo>
                                    <a:pt x="1" y="529"/>
                                  </a:lnTo>
                                  <a:lnTo>
                                    <a:pt x="1" y="532"/>
                                  </a:lnTo>
                                  <a:lnTo>
                                    <a:pt x="1" y="510"/>
                                  </a:lnTo>
                                  <a:lnTo>
                                    <a:pt x="1" y="487"/>
                                  </a:lnTo>
                                  <a:lnTo>
                                    <a:pt x="3" y="469"/>
                                  </a:lnTo>
                                  <a:lnTo>
                                    <a:pt x="1" y="453"/>
                                  </a:lnTo>
                                  <a:lnTo>
                                    <a:pt x="1" y="435"/>
                                  </a:lnTo>
                                  <a:lnTo>
                                    <a:pt x="1" y="415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" y="290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" y="272"/>
                                  </a:lnTo>
                                  <a:lnTo>
                                    <a:pt x="1" y="268"/>
                                  </a:lnTo>
                                  <a:lnTo>
                                    <a:pt x="1" y="257"/>
                                  </a:lnTo>
                                  <a:lnTo>
                                    <a:pt x="1" y="249"/>
                                  </a:lnTo>
                                  <a:lnTo>
                                    <a:pt x="1" y="24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22"/>
                                  </a:lnTo>
                                  <a:lnTo>
                                    <a:pt x="3" y="210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3" y="171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0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16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1" name="Freeform 71"/>
                          <wps:cNvSpPr>
                            <a:spLocks/>
                          </wps:cNvSpPr>
                          <wps:spPr bwMode="auto">
                            <a:xfrm>
                              <a:off x="2928938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2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2925763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5 w 11"/>
                                <a:gd name="T9" fmla="*/ 543 h 3511"/>
                                <a:gd name="T10" fmla="*/ 5 w 11"/>
                                <a:gd name="T11" fmla="*/ 709 h 3511"/>
                                <a:gd name="T12" fmla="*/ 5 w 11"/>
                                <a:gd name="T13" fmla="*/ 830 h 3511"/>
                                <a:gd name="T14" fmla="*/ 5 w 11"/>
                                <a:gd name="T15" fmla="*/ 956 h 3511"/>
                                <a:gd name="T16" fmla="*/ 5 w 11"/>
                                <a:gd name="T17" fmla="*/ 1022 h 3511"/>
                                <a:gd name="T18" fmla="*/ 4 w 11"/>
                                <a:gd name="T19" fmla="*/ 1133 h 3511"/>
                                <a:gd name="T20" fmla="*/ 5 w 11"/>
                                <a:gd name="T21" fmla="*/ 1151 h 3511"/>
                                <a:gd name="T22" fmla="*/ 5 w 11"/>
                                <a:gd name="T23" fmla="*/ 1312 h 3511"/>
                                <a:gd name="T24" fmla="*/ 5 w 11"/>
                                <a:gd name="T25" fmla="*/ 1596 h 3511"/>
                                <a:gd name="T26" fmla="*/ 7 w 11"/>
                                <a:gd name="T27" fmla="*/ 1843 h 3511"/>
                                <a:gd name="T28" fmla="*/ 8 w 11"/>
                                <a:gd name="T29" fmla="*/ 1945 h 3511"/>
                                <a:gd name="T30" fmla="*/ 7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9 w 11"/>
                                <a:gd name="T35" fmla="*/ 2436 h 3511"/>
                                <a:gd name="T36" fmla="*/ 8 w 11"/>
                                <a:gd name="T37" fmla="*/ 2487 h 3511"/>
                                <a:gd name="T38" fmla="*/ 7 w 11"/>
                                <a:gd name="T39" fmla="*/ 2522 h 3511"/>
                                <a:gd name="T40" fmla="*/ 8 w 11"/>
                                <a:gd name="T41" fmla="*/ 2669 h 3511"/>
                                <a:gd name="T42" fmla="*/ 8 w 11"/>
                                <a:gd name="T43" fmla="*/ 2805 h 3511"/>
                                <a:gd name="T44" fmla="*/ 8 w 11"/>
                                <a:gd name="T45" fmla="*/ 2907 h 3511"/>
                                <a:gd name="T46" fmla="*/ 9 w 11"/>
                                <a:gd name="T47" fmla="*/ 2976 h 3511"/>
                                <a:gd name="T48" fmla="*/ 9 w 11"/>
                                <a:gd name="T49" fmla="*/ 3092 h 3511"/>
                                <a:gd name="T50" fmla="*/ 9 w 11"/>
                                <a:gd name="T51" fmla="*/ 3209 h 3511"/>
                                <a:gd name="T52" fmla="*/ 9 w 11"/>
                                <a:gd name="T53" fmla="*/ 3259 h 3511"/>
                                <a:gd name="T54" fmla="*/ 8 w 11"/>
                                <a:gd name="T55" fmla="*/ 3298 h 3511"/>
                                <a:gd name="T56" fmla="*/ 8 w 11"/>
                                <a:gd name="T57" fmla="*/ 3320 h 3511"/>
                                <a:gd name="T58" fmla="*/ 8 w 11"/>
                                <a:gd name="T59" fmla="*/ 3387 h 3511"/>
                                <a:gd name="T60" fmla="*/ 9 w 11"/>
                                <a:gd name="T61" fmla="*/ 3439 h 3511"/>
                                <a:gd name="T62" fmla="*/ 9 w 11"/>
                                <a:gd name="T63" fmla="*/ 3472 h 3511"/>
                                <a:gd name="T64" fmla="*/ 7 w 11"/>
                                <a:gd name="T65" fmla="*/ 3499 h 3511"/>
                                <a:gd name="T66" fmla="*/ 5 w 11"/>
                                <a:gd name="T67" fmla="*/ 3511 h 3511"/>
                                <a:gd name="T68" fmla="*/ 2 w 11"/>
                                <a:gd name="T69" fmla="*/ 3503 h 3511"/>
                                <a:gd name="T70" fmla="*/ 2 w 11"/>
                                <a:gd name="T71" fmla="*/ 3490 h 3511"/>
                                <a:gd name="T72" fmla="*/ 3 w 11"/>
                                <a:gd name="T73" fmla="*/ 3489 h 3511"/>
                                <a:gd name="T74" fmla="*/ 5 w 11"/>
                                <a:gd name="T75" fmla="*/ 3467 h 3511"/>
                                <a:gd name="T76" fmla="*/ 5 w 11"/>
                                <a:gd name="T77" fmla="*/ 3455 h 3511"/>
                                <a:gd name="T78" fmla="*/ 5 w 11"/>
                                <a:gd name="T79" fmla="*/ 3451 h 3511"/>
                                <a:gd name="T80" fmla="*/ 4 w 11"/>
                                <a:gd name="T81" fmla="*/ 3417 h 3511"/>
                                <a:gd name="T82" fmla="*/ 3 w 11"/>
                                <a:gd name="T83" fmla="*/ 3371 h 3511"/>
                                <a:gd name="T84" fmla="*/ 5 w 11"/>
                                <a:gd name="T85" fmla="*/ 2955 h 3511"/>
                                <a:gd name="T86" fmla="*/ 5 w 11"/>
                                <a:gd name="T87" fmla="*/ 2614 h 3511"/>
                                <a:gd name="T88" fmla="*/ 4 w 11"/>
                                <a:gd name="T89" fmla="*/ 2321 h 3511"/>
                                <a:gd name="T90" fmla="*/ 4 w 11"/>
                                <a:gd name="T91" fmla="*/ 1731 h 3511"/>
                                <a:gd name="T92" fmla="*/ 2 w 11"/>
                                <a:gd name="T93" fmla="*/ 1419 h 3511"/>
                                <a:gd name="T94" fmla="*/ 3 w 11"/>
                                <a:gd name="T95" fmla="*/ 1320 h 3511"/>
                                <a:gd name="T96" fmla="*/ 2 w 11"/>
                                <a:gd name="T97" fmla="*/ 1051 h 3511"/>
                                <a:gd name="T98" fmla="*/ 2 w 11"/>
                                <a:gd name="T99" fmla="*/ 577 h 3511"/>
                                <a:gd name="T100" fmla="*/ 3 w 11"/>
                                <a:gd name="T101" fmla="*/ 463 h 3511"/>
                                <a:gd name="T102" fmla="*/ 0 w 11"/>
                                <a:gd name="T103" fmla="*/ 168 h 3511"/>
                                <a:gd name="T104" fmla="*/ 0 w 11"/>
                                <a:gd name="T105" fmla="*/ 94 h 3511"/>
                                <a:gd name="T106" fmla="*/ 0 w 11"/>
                                <a:gd name="T107" fmla="*/ 58 h 3511"/>
                                <a:gd name="T108" fmla="*/ 0 w 11"/>
                                <a:gd name="T109" fmla="*/ 50 h 3511"/>
                                <a:gd name="T110" fmla="*/ 0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9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9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3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3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5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5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4"/>
                                  </a:lnTo>
                                  <a:lnTo>
                                    <a:pt x="5" y="1137"/>
                                  </a:lnTo>
                                  <a:lnTo>
                                    <a:pt x="5" y="1140"/>
                                  </a:lnTo>
                                  <a:lnTo>
                                    <a:pt x="5" y="1151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8"/>
                                  </a:lnTo>
                                  <a:lnTo>
                                    <a:pt x="7" y="1731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7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7" y="1932"/>
                                  </a:lnTo>
                                  <a:lnTo>
                                    <a:pt x="7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7" y="2066"/>
                                  </a:lnTo>
                                  <a:lnTo>
                                    <a:pt x="7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7" y="2084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3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7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8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8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8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8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9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9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8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7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5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3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2" y="3506"/>
                                  </a:lnTo>
                                  <a:lnTo>
                                    <a:pt x="2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89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4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5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3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5"/>
                                  </a:lnTo>
                                  <a:lnTo>
                                    <a:pt x="3" y="2828"/>
                                  </a:lnTo>
                                  <a:lnTo>
                                    <a:pt x="3" y="2741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4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4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21"/>
                                  </a:lnTo>
                                  <a:lnTo>
                                    <a:pt x="3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31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30"/>
                                  </a:lnTo>
                                  <a:lnTo>
                                    <a:pt x="0" y="1140"/>
                                  </a:lnTo>
                                  <a:lnTo>
                                    <a:pt x="0" y="1137"/>
                                  </a:lnTo>
                                  <a:lnTo>
                                    <a:pt x="2" y="1051"/>
                                  </a:lnTo>
                                  <a:lnTo>
                                    <a:pt x="2" y="962"/>
                                  </a:lnTo>
                                  <a:lnTo>
                                    <a:pt x="2" y="796"/>
                                  </a:lnTo>
                                  <a:lnTo>
                                    <a:pt x="3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46"/>
                                  </a:lnTo>
                                  <a:lnTo>
                                    <a:pt x="2" y="543"/>
                                  </a:lnTo>
                                  <a:lnTo>
                                    <a:pt x="2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3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2113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4" name="Freeform 74"/>
                          <wps:cNvSpPr>
                            <a:spLocks/>
                          </wps:cNvSpPr>
                          <wps:spPr bwMode="auto">
                            <a:xfrm>
                              <a:off x="2940050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5" name="Freeform 75"/>
                          <wps:cNvSpPr>
                            <a:spLocks/>
                          </wps:cNvSpPr>
                          <wps:spPr bwMode="auto">
                            <a:xfrm>
                              <a:off x="1965325" y="5949950"/>
                              <a:ext cx="0" cy="9525"/>
                            </a:xfrm>
                            <a:custGeom>
                              <a:avLst/>
                              <a:gdLst>
                                <a:gd name="T0" fmla="*/ 0 h 6"/>
                                <a:gd name="T1" fmla="*/ 5 h 6"/>
                                <a:gd name="T2" fmla="*/ 6 h 6"/>
                                <a:gd name="T3" fmla="*/ 0 h 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6" name="Freeform 76"/>
                          <wps:cNvSpPr>
                            <a:spLocks/>
                          </wps:cNvSpPr>
                          <wps:spPr bwMode="auto">
                            <a:xfrm>
                              <a:off x="1962150" y="5913438"/>
                              <a:ext cx="3175" cy="3016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9"/>
                                <a:gd name="T2" fmla="*/ 1 w 2"/>
                                <a:gd name="T3" fmla="*/ 3 h 19"/>
                                <a:gd name="T4" fmla="*/ 1 w 2"/>
                                <a:gd name="T5" fmla="*/ 7 h 19"/>
                                <a:gd name="T6" fmla="*/ 2 w 2"/>
                                <a:gd name="T7" fmla="*/ 11 h 19"/>
                                <a:gd name="T8" fmla="*/ 2 w 2"/>
                                <a:gd name="T9" fmla="*/ 15 h 19"/>
                                <a:gd name="T10" fmla="*/ 2 w 2"/>
                                <a:gd name="T11" fmla="*/ 19 h 19"/>
                                <a:gd name="T12" fmla="*/ 0 w 2"/>
                                <a:gd name="T13" fmla="*/ 2 h 19"/>
                                <a:gd name="T14" fmla="*/ 1 w 2"/>
                                <a:gd name="T15" fmla="*/ 2 h 19"/>
                                <a:gd name="T16" fmla="*/ 1 w 2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19">
                                  <a:moveTo>
                                    <a:pt x="1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1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7" name="Freeform 77"/>
                          <wps:cNvSpPr>
                            <a:spLocks/>
                          </wps:cNvSpPr>
                          <wps:spPr bwMode="auto">
                            <a:xfrm>
                              <a:off x="1962150" y="5891213"/>
                              <a:ext cx="1588" cy="1428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9"/>
                                <a:gd name="T2" fmla="*/ 1 w 1"/>
                                <a:gd name="T3" fmla="*/ 1 h 9"/>
                                <a:gd name="T4" fmla="*/ 1 w 1"/>
                                <a:gd name="T5" fmla="*/ 3 h 9"/>
                                <a:gd name="T6" fmla="*/ 1 w 1"/>
                                <a:gd name="T7" fmla="*/ 5 h 9"/>
                                <a:gd name="T8" fmla="*/ 1 w 1"/>
                                <a:gd name="T9" fmla="*/ 9 h 9"/>
                                <a:gd name="T10" fmla="*/ 1 w 1"/>
                                <a:gd name="T11" fmla="*/ 9 h 9"/>
                                <a:gd name="T12" fmla="*/ 1 w 1"/>
                                <a:gd name="T13" fmla="*/ 9 h 9"/>
                                <a:gd name="T14" fmla="*/ 0 w 1"/>
                                <a:gd name="T15" fmla="*/ 6 h 9"/>
                                <a:gd name="T16" fmla="*/ 1 w 1"/>
                                <a:gd name="T17" fmla="*/ 4 h 9"/>
                                <a:gd name="T18" fmla="*/ 0 w 1"/>
                                <a:gd name="T19" fmla="*/ 1 h 9"/>
                                <a:gd name="T20" fmla="*/ 0 w 1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9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8" name="Freeform 78"/>
                          <wps:cNvSpPr>
                            <a:spLocks/>
                          </wps:cNvSpPr>
                          <wps:spPr bwMode="auto">
                            <a:xfrm>
                              <a:off x="1963738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9" name="Freeform 79"/>
                          <wps:cNvSpPr>
                            <a:spLocks noEditPoints="1"/>
                          </wps:cNvSpPr>
                          <wps:spPr bwMode="auto">
                            <a:xfrm>
                              <a:off x="1949450" y="315913"/>
                              <a:ext cx="15875" cy="5567363"/>
                            </a:xfrm>
                            <a:custGeom>
                              <a:avLst/>
                              <a:gdLst>
                                <a:gd name="T0" fmla="*/ 8 w 10"/>
                                <a:gd name="T1" fmla="*/ 4 h 3507"/>
                                <a:gd name="T2" fmla="*/ 8 w 10"/>
                                <a:gd name="T3" fmla="*/ 16 h 3507"/>
                                <a:gd name="T4" fmla="*/ 6 w 10"/>
                                <a:gd name="T5" fmla="*/ 17 h 3507"/>
                                <a:gd name="T6" fmla="*/ 4 w 10"/>
                                <a:gd name="T7" fmla="*/ 44 h 3507"/>
                                <a:gd name="T8" fmla="*/ 5 w 10"/>
                                <a:gd name="T9" fmla="*/ 55 h 3507"/>
                                <a:gd name="T10" fmla="*/ 4 w 10"/>
                                <a:gd name="T11" fmla="*/ 56 h 3507"/>
                                <a:gd name="T12" fmla="*/ 6 w 10"/>
                                <a:gd name="T13" fmla="*/ 90 h 3507"/>
                                <a:gd name="T14" fmla="*/ 6 w 10"/>
                                <a:gd name="T15" fmla="*/ 135 h 3507"/>
                                <a:gd name="T16" fmla="*/ 4 w 10"/>
                                <a:gd name="T17" fmla="*/ 552 h 3507"/>
                                <a:gd name="T18" fmla="*/ 5 w 10"/>
                                <a:gd name="T19" fmla="*/ 938 h 3507"/>
                                <a:gd name="T20" fmla="*/ 6 w 10"/>
                                <a:gd name="T21" fmla="*/ 1283 h 3507"/>
                                <a:gd name="T22" fmla="*/ 6 w 10"/>
                                <a:gd name="T23" fmla="*/ 1780 h 3507"/>
                                <a:gd name="T24" fmla="*/ 8 w 10"/>
                                <a:gd name="T25" fmla="*/ 2137 h 3507"/>
                                <a:gd name="T26" fmla="*/ 8 w 10"/>
                                <a:gd name="T27" fmla="*/ 2186 h 3507"/>
                                <a:gd name="T28" fmla="*/ 8 w 10"/>
                                <a:gd name="T29" fmla="*/ 2545 h 3507"/>
                                <a:gd name="T30" fmla="*/ 9 w 10"/>
                                <a:gd name="T31" fmla="*/ 2947 h 3507"/>
                                <a:gd name="T32" fmla="*/ 9 w 10"/>
                                <a:gd name="T33" fmla="*/ 3080 h 3507"/>
                                <a:gd name="T34" fmla="*/ 10 w 10"/>
                                <a:gd name="T35" fmla="*/ 3344 h 3507"/>
                                <a:gd name="T36" fmla="*/ 10 w 10"/>
                                <a:gd name="T37" fmla="*/ 3448 h 3507"/>
                                <a:gd name="T38" fmla="*/ 9 w 10"/>
                                <a:gd name="T39" fmla="*/ 3452 h 3507"/>
                                <a:gd name="T40" fmla="*/ 10 w 10"/>
                                <a:gd name="T41" fmla="*/ 3460 h 3507"/>
                                <a:gd name="T42" fmla="*/ 9 w 10"/>
                                <a:gd name="T43" fmla="*/ 3504 h 3507"/>
                                <a:gd name="T44" fmla="*/ 9 w 10"/>
                                <a:gd name="T45" fmla="*/ 3428 h 3507"/>
                                <a:gd name="T46" fmla="*/ 6 w 10"/>
                                <a:gd name="T47" fmla="*/ 3168 h 3507"/>
                                <a:gd name="T48" fmla="*/ 5 w 10"/>
                                <a:gd name="T49" fmla="*/ 3138 h 3507"/>
                                <a:gd name="T50" fmla="*/ 6 w 10"/>
                                <a:gd name="T51" fmla="*/ 3105 h 3507"/>
                                <a:gd name="T52" fmla="*/ 4 w 10"/>
                                <a:gd name="T53" fmla="*/ 2961 h 3507"/>
                                <a:gd name="T54" fmla="*/ 4 w 10"/>
                                <a:gd name="T55" fmla="*/ 2753 h 3507"/>
                                <a:gd name="T56" fmla="*/ 5 w 10"/>
                                <a:gd name="T57" fmla="*/ 2658 h 3507"/>
                                <a:gd name="T58" fmla="*/ 5 w 10"/>
                                <a:gd name="T59" fmla="*/ 2515 h 3507"/>
                                <a:gd name="T60" fmla="*/ 5 w 10"/>
                                <a:gd name="T61" fmla="*/ 2488 h 3507"/>
                                <a:gd name="T62" fmla="*/ 5 w 10"/>
                                <a:gd name="T63" fmla="*/ 2374 h 3507"/>
                                <a:gd name="T64" fmla="*/ 4 w 10"/>
                                <a:gd name="T65" fmla="*/ 2346 h 3507"/>
                                <a:gd name="T66" fmla="*/ 5 w 10"/>
                                <a:gd name="T67" fmla="*/ 2169 h 3507"/>
                                <a:gd name="T68" fmla="*/ 5 w 10"/>
                                <a:gd name="T69" fmla="*/ 1911 h 3507"/>
                                <a:gd name="T70" fmla="*/ 3 w 10"/>
                                <a:gd name="T71" fmla="*/ 1573 h 3507"/>
                                <a:gd name="T72" fmla="*/ 3 w 10"/>
                                <a:gd name="T73" fmla="*/ 1547 h 3507"/>
                                <a:gd name="T74" fmla="*/ 3 w 10"/>
                                <a:gd name="T75" fmla="*/ 1529 h 3507"/>
                                <a:gd name="T76" fmla="*/ 3 w 10"/>
                                <a:gd name="T77" fmla="*/ 1423 h 3507"/>
                                <a:gd name="T78" fmla="*/ 3 w 10"/>
                                <a:gd name="T79" fmla="*/ 1072 h 3507"/>
                                <a:gd name="T80" fmla="*/ 3 w 10"/>
                                <a:gd name="T81" fmla="*/ 1023 h 3507"/>
                                <a:gd name="T82" fmla="*/ 4 w 10"/>
                                <a:gd name="T83" fmla="*/ 983 h 3507"/>
                                <a:gd name="T84" fmla="*/ 0 w 10"/>
                                <a:gd name="T85" fmla="*/ 724 h 3507"/>
                                <a:gd name="T86" fmla="*/ 0 w 10"/>
                                <a:gd name="T87" fmla="*/ 662 h 3507"/>
                                <a:gd name="T88" fmla="*/ 1 w 10"/>
                                <a:gd name="T89" fmla="*/ 590 h 3507"/>
                                <a:gd name="T90" fmla="*/ 1 w 10"/>
                                <a:gd name="T91" fmla="*/ 486 h 3507"/>
                                <a:gd name="T92" fmla="*/ 0 w 10"/>
                                <a:gd name="T93" fmla="*/ 309 h 3507"/>
                                <a:gd name="T94" fmla="*/ 1 w 10"/>
                                <a:gd name="T95" fmla="*/ 278 h 3507"/>
                                <a:gd name="T96" fmla="*/ 1 w 10"/>
                                <a:gd name="T97" fmla="*/ 229 h 3507"/>
                                <a:gd name="T98" fmla="*/ 3 w 10"/>
                                <a:gd name="T99" fmla="*/ 188 h 3507"/>
                                <a:gd name="T100" fmla="*/ 3 w 10"/>
                                <a:gd name="T101" fmla="*/ 179 h 3507"/>
                                <a:gd name="T102" fmla="*/ 1 w 10"/>
                                <a:gd name="T103" fmla="*/ 73 h 3507"/>
                                <a:gd name="T104" fmla="*/ 1 w 10"/>
                                <a:gd name="T105" fmla="*/ 63 h 3507"/>
                                <a:gd name="T106" fmla="*/ 1 w 10"/>
                                <a:gd name="T107" fmla="*/ 27 h 3507"/>
                                <a:gd name="T108" fmla="*/ 5 w 10"/>
                                <a:gd name="T109" fmla="*/ 4 h 3507"/>
                                <a:gd name="T110" fmla="*/ 8 w 10"/>
                                <a:gd name="T111" fmla="*/ 0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07">
                                  <a:moveTo>
                                    <a:pt x="0" y="953"/>
                                  </a:moveTo>
                                  <a:lnTo>
                                    <a:pt x="0" y="955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0" y="953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73"/>
                                  </a:lnTo>
                                  <a:lnTo>
                                    <a:pt x="4" y="365"/>
                                  </a:lnTo>
                                  <a:lnTo>
                                    <a:pt x="4" y="458"/>
                                  </a:lnTo>
                                  <a:lnTo>
                                    <a:pt x="4" y="552"/>
                                  </a:lnTo>
                                  <a:lnTo>
                                    <a:pt x="5" y="590"/>
                                  </a:lnTo>
                                  <a:lnTo>
                                    <a:pt x="5" y="595"/>
                                  </a:lnTo>
                                  <a:lnTo>
                                    <a:pt x="8" y="723"/>
                                  </a:lnTo>
                                  <a:lnTo>
                                    <a:pt x="5" y="853"/>
                                  </a:lnTo>
                                  <a:lnTo>
                                    <a:pt x="4" y="893"/>
                                  </a:lnTo>
                                  <a:lnTo>
                                    <a:pt x="5" y="938"/>
                                  </a:lnTo>
                                  <a:lnTo>
                                    <a:pt x="6" y="982"/>
                                  </a:lnTo>
                                  <a:lnTo>
                                    <a:pt x="5" y="1024"/>
                                  </a:lnTo>
                                  <a:lnTo>
                                    <a:pt x="5" y="1104"/>
                                  </a:lnTo>
                                  <a:lnTo>
                                    <a:pt x="6" y="1185"/>
                                  </a:lnTo>
                                  <a:lnTo>
                                    <a:pt x="6" y="1189"/>
                                  </a:lnTo>
                                  <a:lnTo>
                                    <a:pt x="6" y="1283"/>
                                  </a:lnTo>
                                  <a:lnTo>
                                    <a:pt x="6" y="1405"/>
                                  </a:lnTo>
                                  <a:lnTo>
                                    <a:pt x="6" y="1526"/>
                                  </a:lnTo>
                                  <a:lnTo>
                                    <a:pt x="5" y="1526"/>
                                  </a:lnTo>
                                  <a:lnTo>
                                    <a:pt x="6" y="1652"/>
                                  </a:lnTo>
                                  <a:lnTo>
                                    <a:pt x="6" y="1776"/>
                                  </a:lnTo>
                                  <a:lnTo>
                                    <a:pt x="6" y="1780"/>
                                  </a:lnTo>
                                  <a:lnTo>
                                    <a:pt x="6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137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9" y="2278"/>
                                  </a:lnTo>
                                  <a:lnTo>
                                    <a:pt x="9" y="2369"/>
                                  </a:lnTo>
                                  <a:lnTo>
                                    <a:pt x="9" y="2373"/>
                                  </a:lnTo>
                                  <a:lnTo>
                                    <a:pt x="9" y="2458"/>
                                  </a:lnTo>
                                  <a:lnTo>
                                    <a:pt x="8" y="2545"/>
                                  </a:lnTo>
                                  <a:lnTo>
                                    <a:pt x="8" y="2711"/>
                                  </a:lnTo>
                                  <a:lnTo>
                                    <a:pt x="6" y="2876"/>
                                  </a:lnTo>
                                  <a:lnTo>
                                    <a:pt x="8" y="2892"/>
                                  </a:lnTo>
                                  <a:lnTo>
                                    <a:pt x="8" y="2912"/>
                                  </a:lnTo>
                                  <a:lnTo>
                                    <a:pt x="8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8" y="2947"/>
                                  </a:lnTo>
                                  <a:lnTo>
                                    <a:pt x="8" y="2961"/>
                                  </a:lnTo>
                                  <a:lnTo>
                                    <a:pt x="8" y="2966"/>
                                  </a:lnTo>
                                  <a:lnTo>
                                    <a:pt x="8" y="3006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9" y="3206"/>
                                  </a:lnTo>
                                  <a:lnTo>
                                    <a:pt x="9" y="3330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0" y="3339"/>
                                  </a:lnTo>
                                  <a:lnTo>
                                    <a:pt x="10" y="334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9" y="3361"/>
                                  </a:lnTo>
                                  <a:lnTo>
                                    <a:pt x="9" y="3372"/>
                                  </a:lnTo>
                                  <a:lnTo>
                                    <a:pt x="9" y="3378"/>
                                  </a:lnTo>
                                  <a:lnTo>
                                    <a:pt x="10" y="3412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7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9" y="3449"/>
                                  </a:lnTo>
                                  <a:lnTo>
                                    <a:pt x="9" y="3452"/>
                                  </a:lnTo>
                                  <a:lnTo>
                                    <a:pt x="9" y="3454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7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0" y="3462"/>
                                  </a:lnTo>
                                  <a:lnTo>
                                    <a:pt x="9" y="3461"/>
                                  </a:lnTo>
                                  <a:lnTo>
                                    <a:pt x="9" y="3483"/>
                                  </a:lnTo>
                                  <a:lnTo>
                                    <a:pt x="10" y="3507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5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428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6" y="3169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5" y="3167"/>
                                  </a:lnTo>
                                  <a:lnTo>
                                    <a:pt x="5" y="3164"/>
                                  </a:lnTo>
                                  <a:lnTo>
                                    <a:pt x="6" y="3154"/>
                                  </a:lnTo>
                                  <a:lnTo>
                                    <a:pt x="5" y="3138"/>
                                  </a:lnTo>
                                  <a:lnTo>
                                    <a:pt x="5" y="3122"/>
                                  </a:lnTo>
                                  <a:lnTo>
                                    <a:pt x="6" y="3108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05"/>
                                  </a:lnTo>
                                  <a:lnTo>
                                    <a:pt x="5" y="3099"/>
                                  </a:lnTo>
                                  <a:lnTo>
                                    <a:pt x="5" y="3100"/>
                                  </a:lnTo>
                                  <a:lnTo>
                                    <a:pt x="6" y="3101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4" y="2966"/>
                                  </a:lnTo>
                                  <a:lnTo>
                                    <a:pt x="4" y="2961"/>
                                  </a:lnTo>
                                  <a:lnTo>
                                    <a:pt x="4" y="2883"/>
                                  </a:lnTo>
                                  <a:lnTo>
                                    <a:pt x="4" y="2885"/>
                                  </a:lnTo>
                                  <a:lnTo>
                                    <a:pt x="4" y="2840"/>
                                  </a:lnTo>
                                  <a:lnTo>
                                    <a:pt x="4" y="2796"/>
                                  </a:lnTo>
                                  <a:lnTo>
                                    <a:pt x="5" y="2798"/>
                                  </a:lnTo>
                                  <a:lnTo>
                                    <a:pt x="4" y="2753"/>
                                  </a:lnTo>
                                  <a:lnTo>
                                    <a:pt x="4" y="2707"/>
                                  </a:lnTo>
                                  <a:lnTo>
                                    <a:pt x="5" y="2707"/>
                                  </a:lnTo>
                                  <a:lnTo>
                                    <a:pt x="4" y="2696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4" y="2677"/>
                                  </a:lnTo>
                                  <a:lnTo>
                                    <a:pt x="5" y="2658"/>
                                  </a:lnTo>
                                  <a:lnTo>
                                    <a:pt x="4" y="2638"/>
                                  </a:lnTo>
                                  <a:lnTo>
                                    <a:pt x="4" y="2622"/>
                                  </a:lnTo>
                                  <a:lnTo>
                                    <a:pt x="5" y="2626"/>
                                  </a:lnTo>
                                  <a:lnTo>
                                    <a:pt x="4" y="2588"/>
                                  </a:lnTo>
                                  <a:lnTo>
                                    <a:pt x="4" y="2551"/>
                                  </a:lnTo>
                                  <a:lnTo>
                                    <a:pt x="5" y="2515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8"/>
                                  </a:lnTo>
                                  <a:lnTo>
                                    <a:pt x="5" y="2502"/>
                                  </a:lnTo>
                                  <a:lnTo>
                                    <a:pt x="5" y="2485"/>
                                  </a:lnTo>
                                  <a:lnTo>
                                    <a:pt x="5" y="2488"/>
                                  </a:lnTo>
                                  <a:lnTo>
                                    <a:pt x="5" y="2459"/>
                                  </a:lnTo>
                                  <a:lnTo>
                                    <a:pt x="5" y="2433"/>
                                  </a:lnTo>
                                  <a:lnTo>
                                    <a:pt x="6" y="2408"/>
                                  </a:lnTo>
                                  <a:lnTo>
                                    <a:pt x="5" y="2383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3"/>
                                  </a:lnTo>
                                  <a:lnTo>
                                    <a:pt x="4" y="2369"/>
                                  </a:lnTo>
                                  <a:lnTo>
                                    <a:pt x="4" y="2361"/>
                                  </a:lnTo>
                                  <a:lnTo>
                                    <a:pt x="4" y="2353"/>
                                  </a:lnTo>
                                  <a:lnTo>
                                    <a:pt x="4" y="2346"/>
                                  </a:lnTo>
                                  <a:lnTo>
                                    <a:pt x="5" y="2349"/>
                                  </a:lnTo>
                                  <a:lnTo>
                                    <a:pt x="4" y="2298"/>
                                  </a:lnTo>
                                  <a:lnTo>
                                    <a:pt x="5" y="2246"/>
                                  </a:lnTo>
                                  <a:lnTo>
                                    <a:pt x="4" y="2196"/>
                                  </a:lnTo>
                                  <a:lnTo>
                                    <a:pt x="5" y="2195"/>
                                  </a:lnTo>
                                  <a:lnTo>
                                    <a:pt x="5" y="2169"/>
                                  </a:lnTo>
                                  <a:lnTo>
                                    <a:pt x="4" y="2145"/>
                                  </a:lnTo>
                                  <a:lnTo>
                                    <a:pt x="4" y="2118"/>
                                  </a:lnTo>
                                  <a:lnTo>
                                    <a:pt x="5" y="2048"/>
                                  </a:lnTo>
                                  <a:lnTo>
                                    <a:pt x="5" y="1979"/>
                                  </a:lnTo>
                                  <a:lnTo>
                                    <a:pt x="4" y="1911"/>
                                  </a:lnTo>
                                  <a:lnTo>
                                    <a:pt x="5" y="1911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4"/>
                                  </a:lnTo>
                                  <a:lnTo>
                                    <a:pt x="3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1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1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484"/>
                                  </a:lnTo>
                                  <a:lnTo>
                                    <a:pt x="3" y="1440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3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1" y="1189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8"/>
                                  </a:lnTo>
                                  <a:lnTo>
                                    <a:pt x="1" y="1071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1" y="1063"/>
                                  </a:lnTo>
                                  <a:lnTo>
                                    <a:pt x="1" y="1062"/>
                                  </a:lnTo>
                                  <a:lnTo>
                                    <a:pt x="1" y="1040"/>
                                  </a:lnTo>
                                  <a:lnTo>
                                    <a:pt x="1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1" y="969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1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1" y="77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1" y="721"/>
                                  </a:lnTo>
                                  <a:lnTo>
                                    <a:pt x="1" y="714"/>
                                  </a:lnTo>
                                  <a:lnTo>
                                    <a:pt x="1" y="707"/>
                                  </a:lnTo>
                                  <a:lnTo>
                                    <a:pt x="1" y="702"/>
                                  </a:lnTo>
                                  <a:lnTo>
                                    <a:pt x="1" y="683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0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1" y="595"/>
                                  </a:lnTo>
                                  <a:lnTo>
                                    <a:pt x="1" y="590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49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1" y="531"/>
                                  </a:lnTo>
                                  <a:lnTo>
                                    <a:pt x="0" y="509"/>
                                  </a:lnTo>
                                  <a:lnTo>
                                    <a:pt x="1" y="486"/>
                                  </a:lnTo>
                                  <a:lnTo>
                                    <a:pt x="1" y="468"/>
                                  </a:lnTo>
                                  <a:lnTo>
                                    <a:pt x="0" y="452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1" y="309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" y="306"/>
                                  </a:lnTo>
                                  <a:lnTo>
                                    <a:pt x="1" y="298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1" y="278"/>
                                  </a:lnTo>
                                  <a:lnTo>
                                    <a:pt x="1" y="271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1" y="256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21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0" name="Rectangl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738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1" name="Freeform 81"/>
                          <wps:cNvSpPr>
                            <a:spLocks/>
                          </wps:cNvSpPr>
                          <wps:spPr bwMode="auto">
                            <a:xfrm>
                              <a:off x="682625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2 w 3"/>
                                <a:gd name="T11" fmla="*/ 12 h 19"/>
                                <a:gd name="T12" fmla="*/ 2 w 3"/>
                                <a:gd name="T13" fmla="*/ 8 h 19"/>
                                <a:gd name="T14" fmla="*/ 0 w 3"/>
                                <a:gd name="T15" fmla="*/ 4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2" name="Freeform 82"/>
                          <wps:cNvSpPr>
                            <a:spLocks/>
                          </wps:cNvSpPr>
                          <wps:spPr bwMode="auto">
                            <a:xfrm>
                              <a:off x="6831013" y="368300"/>
                              <a:ext cx="0" cy="15875"/>
                            </a:xfrm>
                            <a:custGeom>
                              <a:avLst/>
                              <a:gdLst>
                                <a:gd name="T0" fmla="*/ 0 h 10"/>
                                <a:gd name="T1" fmla="*/ 1 h 10"/>
                                <a:gd name="T2" fmla="*/ 3 h 10"/>
                                <a:gd name="T3" fmla="*/ 6 h 10"/>
                                <a:gd name="T4" fmla="*/ 9 h 10"/>
                                <a:gd name="T5" fmla="*/ 10 h 10"/>
                                <a:gd name="T6" fmla="*/ 9 h 10"/>
                                <a:gd name="T7" fmla="*/ 7 h 10"/>
                                <a:gd name="T8" fmla="*/ 3 h 10"/>
                                <a:gd name="T9" fmla="*/ 1 h 10"/>
                                <a:gd name="T10" fmla="*/ 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3" name="Freeform 83"/>
                          <wps:cNvSpPr>
                            <a:spLocks/>
                          </wps:cNvSpPr>
                          <wps:spPr bwMode="auto">
                            <a:xfrm>
                              <a:off x="4763" y="371475"/>
                              <a:ext cx="1588" cy="635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0 w 1"/>
                                <a:gd name="T3" fmla="*/ 4 h 4"/>
                                <a:gd name="T4" fmla="*/ 0 w 1"/>
                                <a:gd name="T5" fmla="*/ 3 h 4"/>
                                <a:gd name="T6" fmla="*/ 0 w 1"/>
                                <a:gd name="T7" fmla="*/ 1 h 4"/>
                                <a:gd name="T8" fmla="*/ 1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4" name="Freeform 84"/>
                          <wps:cNvSpPr>
                            <a:spLocks/>
                          </wps:cNvSpPr>
                          <wps:spPr bwMode="auto">
                            <a:xfrm>
                              <a:off x="5854700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5" name="Freeform 85"/>
                          <wps:cNvSpPr>
                            <a:spLocks/>
                          </wps:cNvSpPr>
                          <wps:spPr bwMode="auto">
                            <a:xfrm>
                              <a:off x="487680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2 w 3"/>
                                <a:gd name="T5" fmla="*/ 17 h 19"/>
                                <a:gd name="T6" fmla="*/ 2 w 3"/>
                                <a:gd name="T7" fmla="*/ 19 h 19"/>
                                <a:gd name="T8" fmla="*/ 2 w 3"/>
                                <a:gd name="T9" fmla="*/ 15 h 19"/>
                                <a:gd name="T10" fmla="*/ 2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6" name="Freeform 86"/>
                          <wps:cNvSpPr>
                            <a:spLocks/>
                          </wps:cNvSpPr>
                          <wps:spPr bwMode="auto">
                            <a:xfrm>
                              <a:off x="4879975" y="368300"/>
                              <a:ext cx="1588" cy="1587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0"/>
                                <a:gd name="T2" fmla="*/ 0 w 1"/>
                                <a:gd name="T3" fmla="*/ 1 h 10"/>
                                <a:gd name="T4" fmla="*/ 1 w 1"/>
                                <a:gd name="T5" fmla="*/ 3 h 10"/>
                                <a:gd name="T6" fmla="*/ 0 w 1"/>
                                <a:gd name="T7" fmla="*/ 6 h 10"/>
                                <a:gd name="T8" fmla="*/ 1 w 1"/>
                                <a:gd name="T9" fmla="*/ 9 h 10"/>
                                <a:gd name="T10" fmla="*/ 1 w 1"/>
                                <a:gd name="T11" fmla="*/ 10 h 10"/>
                                <a:gd name="T12" fmla="*/ 0 w 1"/>
                                <a:gd name="T13" fmla="*/ 9 h 10"/>
                                <a:gd name="T14" fmla="*/ 0 w 1"/>
                                <a:gd name="T15" fmla="*/ 7 h 10"/>
                                <a:gd name="T16" fmla="*/ 0 w 1"/>
                                <a:gd name="T17" fmla="*/ 3 h 10"/>
                                <a:gd name="T18" fmla="*/ 0 w 1"/>
                                <a:gd name="T19" fmla="*/ 1 h 10"/>
                                <a:gd name="T20" fmla="*/ 0 w 1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" name="Freeform 87"/>
                          <wps:cNvSpPr>
                            <a:spLocks/>
                          </wps:cNvSpPr>
                          <wps:spPr bwMode="auto">
                            <a:xfrm>
                              <a:off x="3902075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8" name="Freeform 88"/>
                          <wps:cNvSpPr>
                            <a:spLocks/>
                          </wps:cNvSpPr>
                          <wps:spPr bwMode="auto">
                            <a:xfrm>
                              <a:off x="292417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1 w 3"/>
                                <a:gd name="T11" fmla="*/ 12 h 19"/>
                                <a:gd name="T12" fmla="*/ 1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9" name="Freeform 89"/>
                          <wps:cNvSpPr>
                            <a:spLocks/>
                          </wps:cNvSpPr>
                          <wps:spPr bwMode="auto">
                            <a:xfrm>
                              <a:off x="292576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0"/>
                                <a:gd name="T2" fmla="*/ 2 w 2"/>
                                <a:gd name="T3" fmla="*/ 1 h 10"/>
                                <a:gd name="T4" fmla="*/ 2 w 2"/>
                                <a:gd name="T5" fmla="*/ 3 h 10"/>
                                <a:gd name="T6" fmla="*/ 2 w 2"/>
                                <a:gd name="T7" fmla="*/ 6 h 10"/>
                                <a:gd name="T8" fmla="*/ 2 w 2"/>
                                <a:gd name="T9" fmla="*/ 9 h 10"/>
                                <a:gd name="T10" fmla="*/ 2 w 2"/>
                                <a:gd name="T11" fmla="*/ 10 h 10"/>
                                <a:gd name="T12" fmla="*/ 2 w 2"/>
                                <a:gd name="T13" fmla="*/ 9 h 10"/>
                                <a:gd name="T14" fmla="*/ 2 w 2"/>
                                <a:gd name="T15" fmla="*/ 7 h 10"/>
                                <a:gd name="T16" fmla="*/ 0 w 2"/>
                                <a:gd name="T17" fmla="*/ 3 h 10"/>
                                <a:gd name="T18" fmla="*/ 2 w 2"/>
                                <a:gd name="T19" fmla="*/ 1 h 10"/>
                                <a:gd name="T20" fmla="*/ 2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2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0" name="Freeform 90"/>
                          <wps:cNvSpPr>
                            <a:spLocks/>
                          </wps:cNvSpPr>
                          <wps:spPr bwMode="auto">
                            <a:xfrm>
                              <a:off x="1951038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1" name="Freeform 91"/>
                          <wps:cNvSpPr>
                            <a:spLocks/>
                          </wps:cNvSpPr>
                          <wps:spPr bwMode="auto">
                            <a:xfrm>
                              <a:off x="97472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1 w 3"/>
                                <a:gd name="T5" fmla="*/ 17 h 19"/>
                                <a:gd name="T6" fmla="*/ 1 w 3"/>
                                <a:gd name="T7" fmla="*/ 19 h 19"/>
                                <a:gd name="T8" fmla="*/ 1 w 3"/>
                                <a:gd name="T9" fmla="*/ 15 h 19"/>
                                <a:gd name="T10" fmla="*/ 1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2" name="Freeform 92"/>
                          <wps:cNvSpPr>
                            <a:spLocks/>
                          </wps:cNvSpPr>
                          <wps:spPr bwMode="auto">
                            <a:xfrm>
                              <a:off x="97631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0"/>
                                <a:gd name="T2" fmla="*/ 0 w 2"/>
                                <a:gd name="T3" fmla="*/ 1 h 10"/>
                                <a:gd name="T4" fmla="*/ 0 w 2"/>
                                <a:gd name="T5" fmla="*/ 3 h 10"/>
                                <a:gd name="T6" fmla="*/ 0 w 2"/>
                                <a:gd name="T7" fmla="*/ 6 h 10"/>
                                <a:gd name="T8" fmla="*/ 0 w 2"/>
                                <a:gd name="T9" fmla="*/ 9 h 10"/>
                                <a:gd name="T10" fmla="*/ 2 w 2"/>
                                <a:gd name="T11" fmla="*/ 10 h 10"/>
                                <a:gd name="T12" fmla="*/ 0 w 2"/>
                                <a:gd name="T13" fmla="*/ 9 h 10"/>
                                <a:gd name="T14" fmla="*/ 0 w 2"/>
                                <a:gd name="T15" fmla="*/ 7 h 10"/>
                                <a:gd name="T16" fmla="*/ 0 w 2"/>
                                <a:gd name="T17" fmla="*/ 3 h 10"/>
                                <a:gd name="T18" fmla="*/ 0 w 2"/>
                                <a:gd name="T19" fmla="*/ 1 h 10"/>
                                <a:gd name="T20" fmla="*/ 0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3" name="Freeform 93"/>
                          <wps:cNvSpPr>
                            <a:spLocks noEditPoints="1"/>
                          </wps:cNvSpPr>
                          <wps:spPr bwMode="auto">
                            <a:xfrm>
                              <a:off x="9747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1 w 10"/>
                                <a:gd name="T1" fmla="*/ 0 h 3511"/>
                                <a:gd name="T2" fmla="*/ 3 w 10"/>
                                <a:gd name="T3" fmla="*/ 249 h 3511"/>
                                <a:gd name="T4" fmla="*/ 4 w 10"/>
                                <a:gd name="T5" fmla="*/ 353 h 3511"/>
                                <a:gd name="T6" fmla="*/ 4 w 10"/>
                                <a:gd name="T7" fmla="*/ 397 h 3511"/>
                                <a:gd name="T8" fmla="*/ 5 w 10"/>
                                <a:gd name="T9" fmla="*/ 544 h 3511"/>
                                <a:gd name="T10" fmla="*/ 5 w 10"/>
                                <a:gd name="T11" fmla="*/ 709 h 3511"/>
                                <a:gd name="T12" fmla="*/ 5 w 10"/>
                                <a:gd name="T13" fmla="*/ 830 h 3511"/>
                                <a:gd name="T14" fmla="*/ 7 w 10"/>
                                <a:gd name="T15" fmla="*/ 956 h 3511"/>
                                <a:gd name="T16" fmla="*/ 5 w 10"/>
                                <a:gd name="T17" fmla="*/ 1022 h 3511"/>
                                <a:gd name="T18" fmla="*/ 5 w 10"/>
                                <a:gd name="T19" fmla="*/ 1133 h 3511"/>
                                <a:gd name="T20" fmla="*/ 5 w 10"/>
                                <a:gd name="T21" fmla="*/ 1147 h 3511"/>
                                <a:gd name="T22" fmla="*/ 5 w 10"/>
                                <a:gd name="T23" fmla="*/ 1261 h 3511"/>
                                <a:gd name="T24" fmla="*/ 5 w 10"/>
                                <a:gd name="T25" fmla="*/ 1459 h 3511"/>
                                <a:gd name="T26" fmla="*/ 7 w 10"/>
                                <a:gd name="T27" fmla="*/ 1732 h 3511"/>
                                <a:gd name="T28" fmla="*/ 8 w 10"/>
                                <a:gd name="T29" fmla="*/ 1934 h 3511"/>
                                <a:gd name="T30" fmla="*/ 8 w 10"/>
                                <a:gd name="T31" fmla="*/ 1979 h 3511"/>
                                <a:gd name="T32" fmla="*/ 8 w 10"/>
                                <a:gd name="T33" fmla="*/ 2064 h 3511"/>
                                <a:gd name="T34" fmla="*/ 9 w 10"/>
                                <a:gd name="T35" fmla="*/ 2436 h 3511"/>
                                <a:gd name="T36" fmla="*/ 8 w 10"/>
                                <a:gd name="T37" fmla="*/ 2487 h 3511"/>
                                <a:gd name="T38" fmla="*/ 7 w 10"/>
                                <a:gd name="T39" fmla="*/ 2522 h 3511"/>
                                <a:gd name="T40" fmla="*/ 8 w 10"/>
                                <a:gd name="T41" fmla="*/ 2727 h 3511"/>
                                <a:gd name="T42" fmla="*/ 9 w 10"/>
                                <a:gd name="T43" fmla="*/ 2824 h 3511"/>
                                <a:gd name="T44" fmla="*/ 9 w 10"/>
                                <a:gd name="T45" fmla="*/ 2915 h 3511"/>
                                <a:gd name="T46" fmla="*/ 10 w 10"/>
                                <a:gd name="T47" fmla="*/ 2998 h 3511"/>
                                <a:gd name="T48" fmla="*/ 10 w 10"/>
                                <a:gd name="T49" fmla="*/ 3109 h 3511"/>
                                <a:gd name="T50" fmla="*/ 9 w 10"/>
                                <a:gd name="T51" fmla="*/ 3218 h 3511"/>
                                <a:gd name="T52" fmla="*/ 10 w 10"/>
                                <a:gd name="T53" fmla="*/ 3268 h 3511"/>
                                <a:gd name="T54" fmla="*/ 8 w 10"/>
                                <a:gd name="T55" fmla="*/ 3310 h 3511"/>
                                <a:gd name="T56" fmla="*/ 8 w 10"/>
                                <a:gd name="T57" fmla="*/ 3324 h 3511"/>
                                <a:gd name="T58" fmla="*/ 9 w 10"/>
                                <a:gd name="T59" fmla="*/ 3434 h 3511"/>
                                <a:gd name="T60" fmla="*/ 9 w 10"/>
                                <a:gd name="T61" fmla="*/ 3442 h 3511"/>
                                <a:gd name="T62" fmla="*/ 9 w 10"/>
                                <a:gd name="T63" fmla="*/ 3472 h 3511"/>
                                <a:gd name="T64" fmla="*/ 7 w 10"/>
                                <a:gd name="T65" fmla="*/ 3501 h 3511"/>
                                <a:gd name="T66" fmla="*/ 4 w 10"/>
                                <a:gd name="T67" fmla="*/ 3510 h 3511"/>
                                <a:gd name="T68" fmla="*/ 1 w 10"/>
                                <a:gd name="T69" fmla="*/ 3501 h 3511"/>
                                <a:gd name="T70" fmla="*/ 3 w 10"/>
                                <a:gd name="T71" fmla="*/ 3491 h 3511"/>
                                <a:gd name="T72" fmla="*/ 4 w 10"/>
                                <a:gd name="T73" fmla="*/ 3490 h 3511"/>
                                <a:gd name="T74" fmla="*/ 7 w 10"/>
                                <a:gd name="T75" fmla="*/ 3463 h 3511"/>
                                <a:gd name="T76" fmla="*/ 5 w 10"/>
                                <a:gd name="T77" fmla="*/ 3452 h 3511"/>
                                <a:gd name="T78" fmla="*/ 7 w 10"/>
                                <a:gd name="T79" fmla="*/ 3448 h 3511"/>
                                <a:gd name="T80" fmla="*/ 4 w 10"/>
                                <a:gd name="T81" fmla="*/ 3419 h 3511"/>
                                <a:gd name="T82" fmla="*/ 4 w 10"/>
                                <a:gd name="T83" fmla="*/ 3324 h 3511"/>
                                <a:gd name="T84" fmla="*/ 5 w 10"/>
                                <a:gd name="T85" fmla="*/ 2917 h 3511"/>
                                <a:gd name="T86" fmla="*/ 5 w 10"/>
                                <a:gd name="T87" fmla="*/ 2569 h 3511"/>
                                <a:gd name="T88" fmla="*/ 4 w 10"/>
                                <a:gd name="T89" fmla="*/ 2224 h 3511"/>
                                <a:gd name="T90" fmla="*/ 4 w 10"/>
                                <a:gd name="T91" fmla="*/ 1729 h 3511"/>
                                <a:gd name="T92" fmla="*/ 3 w 10"/>
                                <a:gd name="T93" fmla="*/ 1370 h 3511"/>
                                <a:gd name="T94" fmla="*/ 3 w 10"/>
                                <a:gd name="T95" fmla="*/ 1320 h 3511"/>
                                <a:gd name="T96" fmla="*/ 1 w 10"/>
                                <a:gd name="T97" fmla="*/ 962 h 3511"/>
                                <a:gd name="T98" fmla="*/ 1 w 10"/>
                                <a:gd name="T99" fmla="*/ 560 h 3511"/>
                                <a:gd name="T100" fmla="*/ 1 w 10"/>
                                <a:gd name="T101" fmla="*/ 427 h 3511"/>
                                <a:gd name="T102" fmla="*/ 0 w 10"/>
                                <a:gd name="T103" fmla="*/ 162 h 3511"/>
                                <a:gd name="T104" fmla="*/ 0 w 10"/>
                                <a:gd name="T105" fmla="*/ 59 h 3511"/>
                                <a:gd name="T106" fmla="*/ 1 w 10"/>
                                <a:gd name="T107" fmla="*/ 55 h 3511"/>
                                <a:gd name="T108" fmla="*/ 0 w 10"/>
                                <a:gd name="T109" fmla="*/ 47 h 3511"/>
                                <a:gd name="T110" fmla="*/ 1 w 10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5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5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5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4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5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5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38"/>
                                  </a:lnTo>
                                  <a:lnTo>
                                    <a:pt x="5" y="1142"/>
                                  </a:lnTo>
                                  <a:lnTo>
                                    <a:pt x="5" y="1147"/>
                                  </a:lnTo>
                                  <a:lnTo>
                                    <a:pt x="7" y="1153"/>
                                  </a:lnTo>
                                  <a:lnTo>
                                    <a:pt x="7" y="1157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7" y="1732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9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9" y="2322"/>
                                  </a:lnTo>
                                  <a:lnTo>
                                    <a:pt x="9" y="2326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9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9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9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10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10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10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9" y="2915"/>
                                  </a:lnTo>
                                  <a:lnTo>
                                    <a:pt x="9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10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10" y="3054"/>
                                  </a:lnTo>
                                  <a:lnTo>
                                    <a:pt x="10" y="3073"/>
                                  </a:lnTo>
                                  <a:lnTo>
                                    <a:pt x="10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9" y="3337"/>
                                  </a:lnTo>
                                  <a:lnTo>
                                    <a:pt x="9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9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5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6"/>
                                  </a:lnTo>
                                  <a:lnTo>
                                    <a:pt x="4" y="2828"/>
                                  </a:lnTo>
                                  <a:lnTo>
                                    <a:pt x="3" y="2742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5" y="2483"/>
                                  </a:lnTo>
                                  <a:lnTo>
                                    <a:pt x="5" y="2404"/>
                                  </a:lnTo>
                                  <a:lnTo>
                                    <a:pt x="4" y="2326"/>
                                  </a:lnTo>
                                  <a:lnTo>
                                    <a:pt x="4" y="2322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5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1" y="1231"/>
                                  </a:lnTo>
                                  <a:lnTo>
                                    <a:pt x="1" y="1142"/>
                                  </a:lnTo>
                                  <a:lnTo>
                                    <a:pt x="1" y="1138"/>
                                  </a:lnTo>
                                  <a:lnTo>
                                    <a:pt x="1" y="1052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1" y="546"/>
                                  </a:lnTo>
                                  <a:lnTo>
                                    <a:pt x="1" y="544"/>
                                  </a:lnTo>
                                  <a:lnTo>
                                    <a:pt x="3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4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0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5" name="Freeform 95"/>
                          <wps:cNvSpPr>
                            <a:spLocks/>
                          </wps:cNvSpPr>
                          <wps:spPr bwMode="auto">
                            <a:xfrm>
                              <a:off x="9890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6350" y="0"/>
                            <a:ext cx="6838950" cy="325438"/>
                            <a:chOff x="6350" y="0"/>
                            <a:chExt cx="6838950" cy="325438"/>
                          </a:xfrm>
                        </wpg:grpSpPr>
                        <wps:wsp>
                          <wps:cNvPr id="4" name="Freeform 4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Freeform 10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906088" id="Calendar Grid Art" o:spid="_x0000_s1026" alt="Calendar Grid Art" style="position:absolute;margin-left:0;margin-top:0;width:543.6pt;height:470.9pt;z-index:-251657216;mso-position-horizontal:center;mso-position-horizontal-relative:page;mso-position-vertical:top;mso-position-vertical-relative:margin;mso-width-relative:margin;mso-height-relative:margin" coordsize="68453,5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" o:allowincell="f">
                <o:lock v:ext="edit" aspectratio="t"/>
                <v:group id="Group 2" o:spid="_x0000_s1027" style="position:absolute;top:3095;width:68453;height:56563" coordorigin=",3095" coordsize="68453,5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11" o:spid="_x0000_s1028" style="position:absolute;left:68310;top:12763;width:0;height:48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becAA&#10;AADbAAAADwAAAGRycy9kb3ducmV2LnhtbESPzarCMBCF94LvEEa4O029C5FqFC0oggvxbz80Y1ts&#10;JiWJtdenvxEEdzOcc745M192phYtOV9ZVjAeJSCIc6srLhRczpvhFIQPyBpry6TgjzwsF/3eHFNt&#10;n3yk9hQKESHsU1RQhtCkUvq8JIN+ZBviqN2sMxji6gqpHT4j3NTyN0km0mDF8UKJDWUl5ffTw0RK&#10;Xtz32aE5b+V6176ujl+YsVI/g241AxGoC1/zJ73Tsf4Y3r/EAe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IbecAAAADbAAAADwAAAAAAAAAAAAAAAACYAgAAZHJzL2Rvd25y&#10;ZXYueG1sUEsFBgAAAAAEAAQA9QAAAIUDAAAAAA==&#10;" path="m,l,3,,2,,xe" fillcolor="#a8d7e7" strokecolor="#5990ff [1300]" strokeweight="0">
                    <v:path arrowok="t" o:connecttype="custom" o:connectlocs="0,0;0,4763;0,3175;0,0" o:connectangles="0,0,0,0"/>
                  </v:shape>
                  <v:shape id="Freeform 12" o:spid="_x0000_s1029" style="position:absolute;left:68294;top:3921;width:159;height:55737;visibility:visible;mso-wrap-style:square;v-text-anchor:top" coordsize="10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4E8IA&#10;AADbAAAADwAAAGRycy9kb3ducmV2LnhtbERPS2sCMRC+F/wPYYTealZpi64bRQrF3qQ+EG9DMrtZ&#10;3EzWTarrv28KBW/z8T2nWPauEVfqQu1ZwXiUgSDW3tRcKdjvPl+mIEJENth4JgV3CrBcDJ4KzI2/&#10;8Tddt7ESKYRDjgpsjG0uZdCWHIaRb4kTV/rOYUywq6Tp8JbCXSMnWfYuHdacGiy29GFJn7c/TsHU&#10;Hmx5eT3pvXvTs/E6rjen9qjU87BfzUFE6uND/O/+Mmn+BP5+SQ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4fgTwgAAANsAAAAPAAAAAAAAAAAAAAAAAJgCAABkcnMvZG93&#10;bnJldi54bWxQSwUGAAAAAAQABAD1AAAAhwM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a8d7e7" strokecolor="#5990ff [1300]" strokeweight="0">
                    <v:path arrowok="t" o:connecttype="custom" o:connectlocs="14288,4759325;15875,4935538;14288,5108575;15875,5187950;12700,5254625;12700,5276850;14288,5451475;14288,5464175;14288,5511800;7938,5557838;6350,5572125;1588,5557838;1588,5541963;3175,5540375;7938,5497513;7938,5480050;9525,5473700;6350,5427663;6350,5276850;7938,4630738;15875,4051300;12700,3067050;12700,3141663;12700,3281363;14288,3870325;12700,3914775;9525,4005263;12700,4237038;14288,4452938;12700,4614863;7938,4149725;7938,3675063;6350,2946400;6350,1798638;7938,1838325;7938,2162175;9525,2640013;1588,2252663;3175,2095500;6350,1797050;7938,1125538;7938,1317625;9525,1517650;7938,1622425;6350,1797050;3175,1001713;1588,868363;1588,0;3175,395288;6350,560388;6350,630238;7938,860425;1588,477838;0,246063;0,93663;1588,84138;0,71438;0,4763" o:connectangles="0,0,0,0,0,0,0,0,0,0,0,0,0,0,0,0,0,0,0,0,0,0,0,0,0,0,0,0,0,0,0,0,0,0,0,0,0,0,0,0,0,0,0,0,0,0,0,0,0,0,0,0,0,0,0,0,0,0"/>
                    <o:lock v:ext="edit" verticies="t"/>
                  </v:shape>
                  <v:rect id="Rectangle 13" o:spid="_x0000_s1030" style="position:absolute;left:68357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rRL8A&#10;AADbAAAADwAAAGRycy9kb3ducmV2LnhtbERPS4vCMBC+C/6HMAteRNNVEOkaRWQFQTz4uPQ2NNPH&#10;bjMpSdT6740geJuP7zmLVWcacSPna8sKvscJCOLc6ppLBZfzdjQH4QOyxsYyKXiQh9Wy31tgqu2d&#10;j3Q7hVLEEPYpKqhCaFMpfV6RQT+2LXHkCusMhghdKbXDeww3jZwkyUwarDk2VNjSpqL8/3Q1Cmb7&#10;7LouMpLDh/f09+tCYbKDUoOvbv0DIlAXPuK3e6fj/Cm8fo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l+tEvwAAANsAAAAPAAAAAAAAAAAAAAAAAJgCAABkcnMvZG93bnJl&#10;di54bWxQSwUGAAAAAAQABAD1AAAAhAMAAAAA&#10;" fillcolor="#a8d7e7" strokecolor="#5990ff [1300]" strokeweight="0"/>
                  <v:shape id="Freeform 14" o:spid="_x0000_s1031" style="position:absolute;left:68437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mv78A&#10;AADbAAAADwAAAGRycy9kb3ducmV2LnhtbERP24rCMBB9F/Yfwizsm6YXKVKNIguCsCCo/YChGZti&#10;MylNVrv79UYQfJvDuc5qM9pO3GjwrWMF6SwBQVw73XKjoDrvpgsQPiBr7ByTgj/ysFl/TFZYanfn&#10;I91OoRExhH2JCkwIfSmlrw1Z9DPXE0fu4gaLIcKhkXrAewy3ncySpJAWW44NBnv6NlRfT79WQZEd&#10;0yzLq7Q45It/POSYmB9U6utz3C5BBBrDW/xy73WcP4fnL/EA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gma/vwAAANsAAAAPAAAAAAAAAAAAAAAAAJgCAABkcnMvZG93bnJl&#10;di54bWxQSwUGAAAAAAQABAD1AAAAhAMAAAAA&#10;" path="m,l,1,,2,,4,,xe" fillcolor="#a8d7e7" strokecolor="#5990ff [1300]" strokeweight="0">
                    <v:path arrowok="t" o:connecttype="custom" o:connectlocs="0,0;0,1588;0,3175;0,6350;0,0" o:connectangles="0,0,0,0,0"/>
                  </v:shape>
                  <v:shape id="Freeform 15" o:spid="_x0000_s1032" style="position:absolute;left:190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bzMMA&#10;AADbAAAADwAAAGRycy9kb3ducmV2LnhtbERPTWsCMRC9C/0PYQq9iGZbUMrWKEUQvRR1FcTbuBk3&#10;i5vJNkl1/femUOhtHu9zJrPONuJKPtSOFbwOMxDEpdM1Vwr2u8XgHUSIyBobx6TgTgFm06feBHPt&#10;brylaxErkUI45KjAxNjmUobSkMUwdC1x4s7OW4wJ+kpqj7cUbhv5lmVjabHm1GCwpbmh8lL8WAVy&#10;9728e7PeHPvnw9fJj+vTZVso9fLcfX6AiNTFf/Gfe6XT/BH8/pI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sbzMMAAADbAAAADwAAAAAAAAAAAAAAAACYAgAAZHJzL2Rv&#10;d25yZXYueG1sUEsFBgAAAAAEAAQA9QAAAIgDAAAAAA==&#10;" path="m,l1,5r,1l,xe" fillcolor="#a8d7e7" strokecolor="#5990ff [1300]" strokeweight="0">
                    <v:path arrowok="t" o:connecttype="custom" o:connectlocs="0,0;1588,7938;1588,9525;0,0" o:connectangles="0,0,0,0"/>
                  </v:shape>
                  <v:shape id="Freeform 16" o:spid="_x0000_s1033" style="position:absolute;left:158;top:59134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wocEA&#10;AADbAAAADwAAAGRycy9kb3ducmV2LnhtbERPTWsCMRC9F/wPYYTealYPtmyNYgsVC/VQtXgdN9PN&#10;4mayJKNu/31TKHibx/uc2aL3rbpQTE1gA+NRAYq4Crbh2sB+9/bwBCoJssU2MBn4oQSL+eBuhqUN&#10;V/6ky1ZqlUM4lWjAiXSl1qly5DGNQkecue8QPUqGsdY24jWH+1ZPimKqPTacGxx29OqoOm3P3sDJ&#10;vcjBPn7Yev++XLmvuDnKeGPM/bBfPoMS6uUm/nevbZ4/hb9f8gF6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ZMKHBAAAA2wAAAA8AAAAAAAAAAAAAAAAAmAIAAGRycy9kb3du&#10;cmV2LnhtbFBLBQYAAAAABAAEAPUAAACGAwAAAAA=&#10;" path="m,l,3,2,7r1,4l3,15r,4l,2r,l,xe" fillcolor="#a8d7e7" strokecolor="#5990ff [1300]" strokeweight="0">
                    <v:path arrowok="t" o:connecttype="custom" o:connectlocs="0,0;0,4763;3175,11113;4763,17463;4763,23813;4763,30163;0,3175;0,3175;0,0" o:connectangles="0,0,0,0,0,0,0,0,0"/>
                  </v:shape>
                  <v:shape id="Freeform 17" o:spid="_x0000_s1034" style="position:absolute;left:158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vWsEA&#10;AADbAAAADwAAAGRycy9kb3ducmV2LnhtbERPTYvCMBC9C/sfwizsTdN1QaUaRRYU9yR2V70OzdgW&#10;m0loYu36640geJvH+5zZojO1aKnxlWUFn4MEBHFudcWFgr/fVX8CwgdkjbVlUvBPHhbzt94MU22v&#10;vKM2C4WIIexTVFCG4FIpfV6SQT+wjjhyJ9sYDBE2hdQNXmO4qeUwSUbSYMWxoURH3yXl5+xiFBxc&#10;vdqvj+OJ1reh+1p220320yr18d4tpyACdeElfro3Os4fw+OXeIC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Xr1rBAAAA2wAAAA8AAAAAAAAAAAAAAAAAmAIAAGRycy9kb3du&#10;cmV2LnhtbFBLBQYAAAAABAAEAPUAAACGAwAAAAA=&#10;" path="m,l,1,2,3r,2l2,9,,9r,l,6,,4,,1,,xe" fillcolor="#a8d7e7" strokecolor="#5990ff [1300]" strokeweight="0">
                    <v:path arrowok="t" o:connecttype="custom" o:connectlocs="0,0;0,1588;3175,4763;3175,7938;3175,14288;0,14288;0,14288;0,9525;0,6350;0,1588;0,0" o:connectangles="0,0,0,0,0,0,0,0,0,0,0"/>
                  </v:shape>
                  <v:shape id="Freeform 18" o:spid="_x0000_s1035" style="position:absolute;left:158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emcQA&#10;AADbAAAADwAAAGRycy9kb3ducmV2LnhtbESPQW/CMAyF75P4D5GRdhtpOaCtEBBig+0wTYLtws1q&#10;TFvROFUSSuHXz4dJu9l6z+99XqwG16qeQmw8G8gnGSji0tuGKwM/39unZ1AxIVtsPZOBG0VYLUcP&#10;Cyysv/Ke+kOqlIRwLNBAnVJXaB3LmhzGie+IRTv54DDJGiptA14l3LV6mmUz7bBhaaixo01N5flw&#10;cQaae9ht7Wvv/Hv+ycev1L71L7kxj+NhPQeVaEj/5r/rDyv4Aiu/yAB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KnpnEAAAA2wAAAA8AAAAAAAAAAAAAAAAAmAIAAGRycy9k&#10;b3ducmV2LnhtbFBLBQYAAAAABAAEAPUAAACJAwAAAAA=&#10;" path="m,l,1,,2,,xe" fillcolor="#a8d7e7" strokecolor="#5990ff [1300]" strokeweight="0">
                    <v:path arrowok="t" o:connecttype="custom" o:connectlocs="0,0;0,1588;0,3175;0,0" o:connectangles="0,0,0,0"/>
                  </v:shape>
                  <v:shape id="Freeform 19" o:spid="_x0000_s1036" style="position:absolute;left:15;top:3159;width:191;height:55673;visibility:visible;mso-wrap-style:square;v-text-anchor:top" coordsize="12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Kb8IA&#10;AADbAAAADwAAAGRycy9kb3ducmV2LnhtbERPTWsCMRC9F/ofwhR6q1l7qLoaZS0ItZ7UFjwOm9nd&#10;4GayJOm6/vtGELzN433OYjXYVvTkg3GsYDzKQBCXThuuFfwcN29TECEia2wdk4IrBVgtn58WmGt3&#10;4T31h1iLFMIhRwVNjF0uZSgbshhGriNOXOW8xZigr6X2eEnhtpXvWfYhLRpODQ129NlQeT78WQU7&#10;czXFyW8nxWT9W82+t1XYrHulXl+GYg4i0hAf4rv7S6f5M7j9kg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IpvwgAAANsAAAAPAAAAAAAAAAAAAAAAAJgCAABkcnMvZG93&#10;bnJldi54bWxQSwUGAAAAAAQABAD1AAAAhwM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a8d7e7" strokecolor="#5990ff [1300]" strokeweight="0">
                    <v:path arrowok="t" o:connecttype="custom" o:connectlocs="17463,5286375;17463,5335588;17463,5473700;17463,5486400;17463,5494338;17463,5564188;14288,5319713;11113,5029200;11113,4933950;11113,4921250;17463,3762375;14288,4622800;9525,4576763;9525,4297363;9525,4187825;11113,3994150;11113,3903663;9525,3767138;12700,3046413;14288,3471863;17463,3614738;9525,3730625;9525,3484563;9525,3033713;12700,1882775;11113,2830513;6350,2500313;4763,2425700;6350,2286000;11113,1885950;9525,0;14288,9525;14288,25400;12700,26988;9525,69850;9525,87313;9525,88900;12700,142875;12700,214313;9525,876300;11113,1354138;12700,1876425;4763,1700213;4763,1619250;6350,1563688;4763,1330325;4763,1114425;4763,952500;3175,771525;3175,490538;3175,441325;3175,363538;6350,298450;4763,284163;4763,115888;3175,100013;4763,42863;9525,6350" o:connectangles="0,0,0,0,0,0,0,0,0,0,0,0,0,0,0,0,0,0,0,0,0,0,0,0,0,0,0,0,0,0,0,0,0,0,0,0,0,0,0,0,0,0,0,0,0,0,0,0,0,0,0,0,0,0,0,0,0,0"/>
                    <o:lock v:ext="edit" verticies="t"/>
                  </v:shape>
                  <v:rect id="Rectangle 20" o:spid="_x0000_s1037" style="position:absolute;left:127;top:52498;width:15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/jsAA&#10;AADbAAAADwAAAGRycy9kb3ducmV2LnhtbERPy4rCMBTdC/MP4QpuRNNxIVIbi8gMDAwufGy6uzS3&#10;j5nmpiSp1r83C8Hl4byzfDSduJHzrWUFn8sEBHFpdcu1guvle7EB4QOyxs4yKXiQh3z3Mckw1fbO&#10;J7qdQy1iCPsUFTQh9KmUvmzIoF/anjhylXUGQ4SultrhPYabTq6SZC0NthwbGuzp0FD5fx6MgvVv&#10;MeyrguT84T39fblQmeKo1Gw67rcgAo3hLX65f7SCVVwfv8Qf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m/jsAAAADbAAAADwAAAAAAAAAAAAAAAACYAgAAZHJzL2Rvd25y&#10;ZXYueG1sUEsFBgAAAAAEAAQA9QAAAIUDAAAAAA==&#10;" fillcolor="#a8d7e7" strokecolor="#5990ff [1300]" strokeweight="0"/>
                  <v:shape id="Freeform 21" o:spid="_x0000_s1038" style="position:absolute;left:63;top:50276;width:127;height:16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VN8MA&#10;AADbAAAADwAAAGRycy9kb3ducmV2LnhtbESPQWuDQBSE74X+h+UFcmtWPZTUZpVYKAiFgkkOHl/d&#10;V5W6b8Xdqvn33UCgx2FmvmEO+WoGMdPkessK4l0EgrixuudWweX8/rQH4TyyxsEyKbiSgzx7fDhg&#10;qu3CFc0n34oAYZeigs77MZXSNR0ZdDs7Egfv204GfZBTK/WES4CbQSZR9CwN9hwWOhzpraPm5/Rr&#10;FBSzO5u6fqn281f5mXzEK9d9odR2sx5fQXha/X/43i61giSG25fwA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VN8MAAADbAAAADwAAAAAAAAAAAAAAAACYAgAAZHJzL2Rv&#10;d25yZXYueG1sUEsFBgAAAAAEAAQA9QAAAIgDAAAAAA==&#10;" path="m8,l6,,3,1r,l,1,3,,6,,8,xe" fillcolor="#a8d7e7" strokecolor="#5990ff [1300]" strokeweight="0">
                    <v:path arrowok="t" o:connecttype="custom" o:connectlocs="12700,0;9525,0;4763,1588;4763,1588;0,1588;4763,0;9525,0;12700,0" o:connectangles="0,0,0,0,0,0,0,0"/>
                  </v:shape>
                  <v:shape id="Freeform 22" o:spid="_x0000_s1039" style="position:absolute;left:269;top:50244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ozsMA&#10;AADbAAAADwAAAGRycy9kb3ducmV2LnhtbESPQWsCMRSE7wX/Q3iCt5rtim3dGkWUQi89rBZ6fWye&#10;u4ublzWJbtpfbwoFj8PMfMMs19F04krOt5YVPE0zEMSV1S3XCr4O74+vIHxA1thZJgU/5GG9Gj0s&#10;sdB24JKu+1CLBGFfoIImhL6Q0lcNGfRT2xMn72idwZCkq6V2OCS46WSeZc/SYMtpocGetg1Vp/3F&#10;KCjj4sS/Mezm3+czus9ZObz4qNRkHDdvIALFcA//tz+0gjyHvy/p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OozsMAAADbAAAADwAAAAAAAAAAAAAAAACYAgAAZHJzL2Rv&#10;d25yZXYueG1sUEsFBgAAAAAEAAQA9QAAAIgDAAAAAA==&#10;" path="m21,r,l22,,20,,17,,13,2,9,2,4,3,,3,21,xe" fillcolor="#a8d7e7" strokecolor="#5990ff [1300]" strokeweight="0">
                    <v:path arrowok="t" o:connecttype="custom" o:connectlocs="33338,0;33338,0;34925,0;31750,0;26988,0;20638,3175;14288,3175;6350,4763;0,4763;33338,0" o:connectangles="0,0,0,0,0,0,0,0,0,0"/>
                  </v:shape>
                  <v:shape id="Freeform 23" o:spid="_x0000_s1040" style="position:absolute;left:714;top:50244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4DsEA&#10;AADbAAAADwAAAGRycy9kb3ducmV2LnhtbESPQYvCMBCF7wv+hzCCtzW1uiLVKLKw4lV3D3scmrEp&#10;NpM2ibb+eyMs7PHx5n1v3mY32EbcyYfasYLZNANBXDpdc6Xg5/vrfQUiRGSNjWNS8KAAu+3obYOF&#10;dj2f6H6OlUgQDgUqMDG2hZShNGQxTF1LnLyL8xZjkr6S2mOf4LaReZYtpcWaU4PBlj4NldfzzaY3&#10;usfl2vXG5O3tsOz8x6+PYaHUZDzs1yAiDfH/+C991AryOby2JAD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n+A7BAAAA2wAAAA8AAAAAAAAAAAAAAAAAmAIAAGRycy9kb3du&#10;cmV2LnhtbFBLBQYAAAAABAAEAPUAAACGAwAAAAA=&#10;" path="m13,l11,,9,,5,,,,1,,2,,3,,6,,7,r3,l13,xe" fillcolor="#a8d7e7" strokecolor="#5990f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Freeform 24" o:spid="_x0000_s1041" style="position:absolute;left:11699;top:50244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lSsYA&#10;AADbAAAADwAAAGRycy9kb3ducmV2LnhtbESPT2vCQBTE74V+h+UVeqsbpZYSXcV/LQW9mOTS2yP7&#10;TKLZtyG7TWI/fbcgeBxm5jfMfDmYWnTUusqygvEoAkGcW11xoSBLP17eQTiPrLG2TAqu5GC5eHyY&#10;Y6xtz0fqEl+IAGEXo4LS+yaW0uUlGXQj2xAH72Rbgz7ItpC6xT7ATS0nUfQmDVYcFkpsaFNSfkl+&#10;jAK9/b5O19NDsf91+2x9OKebz12q1PPTsJqB8DT4e/jW/tIKJq/w/yX8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lSsYAAADbAAAADwAAAAAAAAAAAAAAAACYAgAAZHJz&#10;L2Rvd25yZXYueG1sUEsFBgAAAAAEAAQA9QAAAIsDAAAAAA==&#10;" path="m3,l1,,,,3,xe" fillcolor="#a8d7e7" strokecolor="#5990ff [1300]" strokeweight="0">
                    <v:path arrowok="t" o:connecttype="custom" o:connectlocs="4763,0;1588,0;0,0;4763,0" o:connectangles="0,0,0,0"/>
                  </v:shape>
                  <v:shape id="Freeform 25" o:spid="_x0000_s1042" style="position:absolute;left:1000;top:50101;width:67437;height:175;visibility:visible;mso-wrap-style:square;v-text-anchor:top" coordsize="42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Xyg8UA&#10;AADbAAAADwAAAGRycy9kb3ducmV2LnhtbESPQWvCQBSE74L/YXmCl6KbxlokdRUrigUvVr14e80+&#10;k2D2bciuJvrru4WCx2FmvmGm89aU4ka1KywreB1GIIhTqwvOFBwP68EEhPPIGkvLpOBODuazbmeK&#10;ibYNf9Nt7zMRIOwSVJB7XyVSujQng25oK+LgnW1t0AdZZ1LX2AS4KWUcRe/SYMFhIceKljmll/3V&#10;KGiXb6tNan8OLw8/2sanqCk+Lzul+r128QHCU+uf4f/2l1YQj+HvS/g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fKDxQAAANsAAAAPAAAAAAAAAAAAAAAAAJgCAABkcnMv&#10;ZG93bnJldi54bWxQSwUGAAAAAAQABAD1AAAAigMAAAAA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a8d7e7" strokecolor="#5990ff [1300]" strokeweight="0">
                    <v:path arrowok="t" o:connecttype="custom" o:connectlocs="762000,11113;819150,14288;322263,17463;114300,17463;107950,14288;90488,17463;1588,17463;149225,14288;647700,11113;704850,11113;1589088,9525;1768475,9525;1528763,14288;1038225,14288;1198563,9525;1444625,9525;2517775,9525;2819400,9525;2578100,12700;2232025,17463;1901825,9525;2057400,11113;2187575,9525;3736975,4763;3802063,4763;3805238,11113;2913063,12700;3222625,6350;3713163,6350;4627563,3175;4716463,3175;4776788,4763;4271963,12700;3929063,4763;4341813,4763;6143625,3175;6192838,3175;6253163,3175;6294438,3175;6372225,4763;6594475,4763;6623050,4763;6678613,4763;6724650,9525;6743700,9525;6726238,14288;6705600,14288;6702425,12700;6665913,9525;6642100,9525;6627813,6350;6591300,11113;6535738,11113;6356350,11113;5767388,3175;5972175,0;5721350,3175;5314950,12700;4808538,6350;5027613,4763;5365750,3175;5500688,3175" o:connectangles="0,0,0,0,0,0,0,0,0,0,0,0,0,0,0,0,0,0,0,0,0,0,0,0,0,0,0,0,0,0,0,0,0,0,0,0,0,0,0,0,0,0,0,0,0,0,0,0,0,0,0,0,0,0,0,0,0,0,0,0,0,0"/>
                    <o:lock v:ext="edit" verticies="t"/>
                  </v:shape>
                  <v:rect id="Rectangle 26" o:spid="_x0000_s1043" style="position:absolute;left:8667;top:50212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CYcMA&#10;AADbAAAADwAAAGRycy9kb3ducmV2LnhtbESPzYvCMBTE78L+D+Et7EXWVA9FaqOI7IKwePDj0tuj&#10;ef1Ym5eSRK3/vREEj8PM/IbJV4PpxJWcby0rmE4SEMSl1S3XCk7H3+85CB+QNXaWScGdPKyWH6Mc&#10;M21vvKfrIdQiQthnqKAJoc+k9GVDBv3E9sTRq6wzGKJ0tdQObxFuOjlLklQabDkuNNjTpqHyfLgY&#10;BelfcVlXBcnx3Xv6/3GhMsVOqa/PYb0AEWgI7/CrvdUKZik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yCYcMAAADbAAAADwAAAAAAAAAAAAAAAACYAgAAZHJzL2Rv&#10;d25yZXYueG1sUEsFBgAAAAAEAAQA9QAAAIgDAAAAAA==&#10;" fillcolor="#a8d7e7" strokecolor="#5990ff [1300]" strokeweight="0"/>
                  <v:shape id="Freeform 27" o:spid="_x0000_s1044" style="position:absolute;left:67595;top:50133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gwcYA&#10;AADbAAAADwAAAGRycy9kb3ducmV2LnhtbESPT2vCQBTE74LfYXmFXkRf6qGt0VWK/YMVPFQ9eHxm&#10;X5Ng9m3IriZ+e1co9DjMzG+Y2aKzlbpw40snGp5GCSiWzJlScg373efwFZQPJIYqJ6zhyh4W835v&#10;RqlxrfzwZRtyFSHiU9JQhFCniD4r2JIfuZoler+usRSibHI0DbURbiscJ8kzWiolLhRU87Lg7LQ9&#10;Ww3H1r4PPvBrs9xkh0n3fVwjntdaPz50b1NQgbvwH/5rr4yG8Qvcv8Qfg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ZgwcYAAADbAAAADwAAAAAAAAAAAAAAAACYAgAAZHJz&#10;L2Rvd25yZXYueG1sUEsFBgAAAAAEAAQA9QAAAIsDAAAAAA==&#10;" path="m,l2,,3,,4,,,xe" fillcolor="#a8d7e7" strokecolor="#5990ff [1300]" strokeweight="0">
                    <v:path arrowok="t" o:connecttype="custom" o:connectlocs="0,0;3175,0;4763,0;6350,0;0,0" o:connectangles="0,0,0,0,0"/>
                  </v:shape>
                  <v:shape id="Freeform 28" o:spid="_x0000_s1045" style="position:absolute;left:68246;top:40671;width:127;height:3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5qv78A&#10;AADbAAAADwAAAGRycy9kb3ducmV2LnhtbERPy4rCMBTdD/gP4QruxlQXIh2jDILiatD6AHd3mjtN&#10;aXNTmozGvzcLweXhvBeraFtxo97XjhVMxhkI4tLpmisFp+Pmcw7CB2SNrWNS8CAPq+XgY4G5dnc+&#10;0K0IlUgh7HNUYELocil9aciiH7uOOHF/rrcYEuwrqXu8p3DbymmWzaTFmlODwY7Whsqm+LcKrsci&#10;rmMjJ9vL9bz/NVv88Q0qNRrG7y8QgWJ4i1/unVYwTWPTl/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7mq/vwAAANsAAAAPAAAAAAAAAAAAAAAAAJgCAABkcnMvZG93bnJl&#10;di54bWxQSwUGAAAAAAQABAD1AAAAhAMAAAAA&#10;" path="m5,l7,,8,,7,2,,2,5,xe" fillcolor="#a8d7e7" strokecolor="#5990ff [1300]" strokeweight="0">
                    <v:path arrowok="t" o:connecttype="custom" o:connectlocs="7938,0;11113,0;12700,0;11113,3175;0,3175;7938,0" o:connectangles="0,0,0,0,0,0"/>
                  </v:shape>
                  <v:shape id="Freeform 29" o:spid="_x0000_s1046" style="position:absolute;left:67818;top:40671;width:349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6v8QA&#10;AADbAAAADwAAAGRycy9kb3ducmV2LnhtbESPQWsCMRSE74L/ITyhNzdbS61ujVJaBC89rC30+tg8&#10;dxc3L2uSutFf3xQEj8PMfMOsNtF04kzOt5YVPGY5COLK6pZrBd9f2+kChA/IGjvLpOBCHjbr8WiF&#10;hbYDl3Teh1okCPsCFTQh9IWUvmrIoM9sT5y8g3UGQ5KultrhkOCmk7M8n0uDLaeFBnt6b6g67n+N&#10;gjIuj3yN4eP553RC9/lUDi8+KvUwiW+vIALFcA/f2jutYLaE/y/p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3Or/EAAAA2wAAAA8AAAAAAAAAAAAAAAAAmAIAAGRycy9k&#10;b3ducmV2LnhtbFBLBQYAAAAABAAEAPUAAACJAwAAAAA=&#10;" path="m18,r4,l1,3r,l,3r2,l5,3,9,2r4,l18,xe" fillcolor="#a8d7e7" strokecolor="#5990ff [1300]" strokeweight="0">
                    <v:path arrowok="t" o:connecttype="custom" o:connectlocs="28575,0;34925,0;1588,4763;1588,4763;0,4763;3175,4763;7938,4763;14288,3175;20638,3175;28575,0" o:connectangles="0,0,0,0,0,0,0,0,0,0"/>
                  </v:shape>
                  <v:shape id="Freeform 30" o:spid="_x0000_s1047" style="position:absolute;left:67516;top:40719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wpMIA&#10;AADbAAAADwAAAGRycy9kb3ducmV2LnhtbESPwW7CMAyG70h7h8iTdoN0jFVTR0DTpE1cYRx2tBrT&#10;VDROmwRa3h4fJu1o/f4/f15vJ9+pK8XUBjbwvChAEdfBttwYOP58zd9ApYxssQtMBm6UYLt5mK2x&#10;smHkPV0PuVEC4VShAZdzX2mdakce0yL0xJKdQvSYZYyNthFHgftOL4ui1B5blgsOe/p0VJ8PFy8a&#10;w+10Hkbnlv3luxzi62/MaWXM0+P08Q4q05T/l//aO2vgRezlFwGA3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PCkwgAAANsAAAAPAAAAAAAAAAAAAAAAAJgCAABkcnMvZG93&#10;bnJldi54bWxQSwUGAAAAAAQABAD1AAAAhwMAAAAA&#10;" path="m8,r5,l12,,11,,9,,7,,5,,3,,,,2,,5,,8,xe" fillcolor="#a8d7e7" strokecolor="#5990ff [1300]" strokeweight="0">
                    <v:path arrowok="t" o:connecttype="custom" o:connectlocs="12700,0;20638,0;19050,0;17463,0;14288,0;11113,0;7938,0;4763,0;0,0;3175,0;7938,0;12700,0" o:connectangles="0,0,0,0,0,0,0,0,0,0,0,0"/>
                  </v:shape>
                  <v:shape id="Freeform 31" o:spid="_x0000_s1048" style="position:absolute;left:56689;top:40719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9QD8YA&#10;AADbAAAADwAAAGRycy9kb3ducmV2LnhtbESPT2vCQBTE7wW/w/KE3upGi6VEVzHpHwS91Hjp7ZF9&#10;JtHs25DdxqSfvisIPQ4z8xtmue5NLTpqXWVZwXQSgSDOra64UHDMPp5eQTiPrLG2TAoGcrBejR6W&#10;GGt75S/qDr4QAcIuRgWl900spctLMugmtiEO3sm2Bn2QbSF1i9cAN7WcRdGLNFhxWCixobSk/HL4&#10;MQr02/cwT+b7Yvfrdsdkf87Sz/dMqcdxv1mA8NT7//C9vdUKnqdw+xJ+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9QD8YAAADbAAAADwAAAAAAAAAAAAAAAACYAgAAZHJz&#10;L2Rvd25yZXYueG1sUEsFBgAAAAAEAAQA9QAAAIsDAAAAAA==&#10;" path="m2,l3,,,,2,xe" fillcolor="#a8d7e7" strokecolor="#5990ff [1300]" strokeweight="0">
                    <v:path arrowok="t" o:connecttype="custom" o:connectlocs="3175,0;4763,0;0,0;3175,0" o:connectangles="0,0,0,0"/>
                  </v:shape>
                  <v:shape id="Freeform 32" o:spid="_x0000_s1049" style="position:absolute;top:40703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7fsUA&#10;AADbAAAADwAAAGRycy9kb3ducmV2LnhtbESP3WoCMRSE7wu+QzhC7zSrhaJbo4itYAsV3G57fdic&#10;/dHNyZqkun37piD0cpiZb5jFqjetuJDzjWUFk3ECgriwuuFKQf6xHc1A+ICssbVMCn7Iw2o5uFtg&#10;qu2VD3TJQiUihH2KCuoQulRKX9Rk0I9tRxy90jqDIUpXSe3wGuGmldMkeZQGG44LNXa0qak4Zd9G&#10;wde8bF2+22f95L18eX3O32afx7NS98N+/QQiUB/+w7f2Tit4mML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jt+xQAAANsAAAAPAAAAAAAAAAAAAAAAAJgCAABkcnMv&#10;ZG93bnJldi54bWxQSwUGAAAAAAQABAD1AAAAigMAAAAA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a8d7e7" strokecolor="#5990ff [1300]" strokeweight="0">
                    <v:path arrowok="t" o:connecttype="custom" o:connectlocs="2058988,14288;2471738,3175;2814638,12700;2405063,12700;2046288,12700;1971675,12700;2408238,3175;1957388,12700;1841500,15875;1385888,14288;1279525,14288;1060450,14288;1427163,3175;3532188,9525;3032125,12700;2955925,12700;2940050,9525;3778250,3175;5849938,3175;5514975,7938;5208588,9525;5095875,7938;4892675,9525;5562600,3175;41275,1588;41275,3175;66675,7938;101600,7938;114300,7938;142875,7938;195263,7938;284163,6350;981075,7938;812800,14288;577850,14288;506413,14288;446088,14288;384175,12700;239713,12700;128588,14288;76200,14288;22225,9525;0,7938;11113,1588;4883150,1588;4833938,6350;4584700,7938;4543425,7938;4368800,7938;4075113,7938;4062413,1588;4206875,3175;6496050,1588;6629400,0;6645275,0;6711950,0;6743700,1588;6264275,3175;6069013,6350;5983288,6350;5867400,6350;6407150,0" o:connectangles="0,0,0,0,0,0,0,0,0,0,0,0,0,0,0,0,0,0,0,0,0,0,0,0,0,0,0,0,0,0,0,0,0,0,0,0,0,0,0,0,0,0,0,0,0,0,0,0,0,0,0,0,0,0,0,0,0,0,0,0,0,0"/>
                    <o:lock v:ext="edit" verticies="t"/>
                  </v:shape>
                  <v:rect id="Rectangle 33" o:spid="_x0000_s1050" style="position:absolute;left:59769;top:40767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3JMIA&#10;AADbAAAADwAAAGRycy9kb3ducmV2LnhtbESPT4vCMBTE78J+h/AW9iLbVAWRrlFEFITFw6qX3h7N&#10;6x9tXkoStX57Iwh7HGbmN8x82ZtW3Mj5xrKCUZKCIC6sbrhScDpuv2cgfEDW2FomBQ/ysFx8DOaY&#10;aXvnP7odQiUihH2GCuoQukxKX9Rk0Ce2I45eaZ3BEKWrpHZ4j3DTynGaTqXBhuNCjR2tayouh6tR&#10;MP3Nr6syJzl8eE/njQulyfdKfX32qx8QgfrwH363d1rBZAKvL/E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rckwgAAANsAAAAPAAAAAAAAAAAAAAAAAJgCAABkcnMvZG93&#10;bnJldi54bWxQSwUGAAAAAAQABAD1AAAAhwMAAAAA&#10;" fillcolor="#a8d7e7" strokecolor="#5990ff [1300]" strokeweight="0"/>
                  <v:shape id="Freeform 34" o:spid="_x0000_s1051" style="position:absolute;left:762;top:40846;width:63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oa8YA&#10;AADbAAAADwAAAGRycy9kb3ducmV2LnhtbESPQWvCQBSE74L/YXlCL6IvtqVo6iqibWkFD1UPHp/Z&#10;1ySYfRuyq0n/fbdQ6HGYmW+Y+bKzlbpx40snGibjBBRL5kwpuYbj4XU0BeUDiaHKCWv4Zg/LRb83&#10;p9S4Vj75tg+5ihDxKWkoQqhTRJ8VbMmPXc0SvS/XWApRNjmahtoItxXeJ8kTWiolLhRU87rg7LK/&#10;Wg3n1m6GL/i2W++y06z7OG8Rr1ut7wbd6hlU4C78h//a70bDwyP8fok/A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1oa8YAAADbAAAADwAAAAAAAAAAAAAAAACYAgAAZHJz&#10;L2Rvd25yZXYueG1sUEsFBgAAAAAEAAQA9QAAAIsDAAAAAA==&#10;" path="m,l4,,3,,2,,,xe" fillcolor="#a8d7e7" strokecolor="#5990ff [1300]" strokeweight="0">
                    <v:path arrowok="t" o:connecttype="custom" o:connectlocs="0,0;6350,0;4763,0;3175,0;0,0" o:connectangles="0,0,0,0,0"/>
                  </v:shape>
                  <v:shape id="Freeform 35" o:spid="_x0000_s1052" style="position:absolute;left:63;top:31464;width:127;height:0;visibility:visible;mso-wrap-style:square;v-text-anchor:top" coordsize="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rc08QA&#10;AADbAAAADwAAAGRycy9kb3ducmV2LnhtbESPQWvCQBSE74L/YXlCb3WjpaJpVpHQglB7MLb3R/Y1&#10;Ccm+TXe3mvx7t1DwOMzMN0y2G0wnLuR8Y1nBYp6AIC6tbrhS8Hl+e1yD8AFZY2eZFIzkYbedTjJM&#10;tb3yiS5FqESEsE9RQR1Cn0rpy5oM+rntiaP3bZ3BEKWrpHZ4jXDTyWWSrKTBhuNCjT3lNZVt8WsU&#10;dKuNfR3e83FZtYfNx5fLj/wzKvUwG/YvIAIN4R7+bx+0gqdn+PsSf4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q3NPEAAAA2wAAAA8AAAAAAAAAAAAAAAAAmAIAAGRycy9k&#10;b3ducmV2LnhtbFBLBQYAAAAABAAEAPUAAACJAwAAAAA=&#10;" path="m8,l4,,3,,1,,,,1,,4,,8,xe" fillcolor="#a8d7e7" strokecolor="#5990ff [1300]" strokeweight="0">
                    <v:path arrowok="t" o:connecttype="custom" o:connectlocs="12700,0;6350,0;4763,0;1588,0;0,0;1588,0;6350,0;12700,0" o:connectangles="0,0,0,0,0,0,0,0"/>
                  </v:shape>
                  <v:shape id="Freeform 36" o:spid="_x0000_s1053" style="position:absolute;left:269;top:31416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4EMQA&#10;AADbAAAADwAAAGRycy9kb3ducmV2LnhtbESPT2sCMRTE7wW/Q3iCt5q1Uv+sRpEWoZceVgWvj81z&#10;d3Hzsiapm/bTN4WCx2FmfsOst9G04k7ON5YVTMYZCOLS6oYrBafj/nkBwgdkja1lUvBNHrabwdMa&#10;c217Luh+CJVIEPY5KqhD6HIpfVmTQT+2HXHyLtYZDEm6SmqHfYKbVr5k2UwabDgt1NjRW03l9fBl&#10;FBRxeeWfGN5fz7cbus9p0c99VGo0jLsViEAxPML/7Q+tYDqDvy/p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xOBDEAAAA2wAAAA8AAAAAAAAAAAAAAAAAmAIAAGRycy9k&#10;b3ducmV2LnhtbFBLBQYAAAAABAAEAPUAAACJAwAAAAA=&#10;" path="m21,r,l22,1r-2,l17,1r-4,l9,3,4,3,,3,21,xe" fillcolor="#a8d7e7" strokecolor="#5990ff [1300]" strokeweight="0">
                    <v:path arrowok="t" o:connecttype="custom" o:connectlocs="33338,0;33338,0;34925,1588;31750,1588;26988,1588;20638,1588;14288,4763;6350,4763;0,4763;33338,0" o:connectangles="0,0,0,0,0,0,0,0,0,0"/>
                  </v:shape>
                  <v:shape id="Freeform 37" o:spid="_x0000_s1054" style="position:absolute;left:714;top:31416;width:206;height:16;visibility:visible;mso-wrap-style:square;v-text-anchor:top" coordsize="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lt78A&#10;AADbAAAADwAAAGRycy9kb3ducmV2LnhtbESPS4vCMBSF94L/IdyB2dlUB0atpkUEwe34Wl+aa1um&#10;uSlNbOO/nwjCLA/n8XG2RTCtGKh3jWUF8yQFQVxa3XCl4HI+zFYgnEfW2FomBU9yUOTTyRYzbUf+&#10;oeHkKxFH2GWooPa+y6R0ZU0GXWI74ujdbW/QR9lXUvc4xnHTykWafkuDDUdCjR3tayp/Tw8Tuddh&#10;P2/XdHh0OpT2/LyPtyCV+vwIuw0IT8H/h9/to1bwtYTXl/gDZP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dKW3vwAAANsAAAAPAAAAAAAAAAAAAAAAAJgCAABkcnMvZG93bnJl&#10;di54bWxQSwUGAAAAAAQABAD1AAAAhAMAAAAA&#10;" path="m13,l11,1,7,1,5,1,,1r1,l2,,3,,6,,7,r3,l13,xe" fillcolor="#a8d7e7" strokecolor="#5990ff [1300]" strokeweight="0">
                    <v:path arrowok="t" o:connecttype="custom" o:connectlocs="20638,0;17463,1588;11113,1588;7938,1588;0,1588;1588,1588;3175,0;4763,0;9525,0;11113,0;15875,0;20638,0" o:connectangles="0,0,0,0,0,0,0,0,0,0,0,0"/>
                  </v:shape>
                  <v:shape id="Freeform 38" o:spid="_x0000_s1055" style="position:absolute;left:11699;top:31416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5ksQA&#10;AADbAAAADwAAAGRycy9kb3ducmV2LnhtbERPy2rCQBTdF/oPwxW6aya2RCR1lPqoFHRjkk13l8xt&#10;kjZzJ2SmJvr1nYXg8nDei9VoWnGm3jWWFUyjGARxaXXDlYIi/3ieg3AeWWNrmRRcyMFq+fiwwFTb&#10;gU90znwlQgi7FBXU3neplK6syaCLbEccuG/bG/QB9pXUPQ4h3LTyJY5n0mDDoaHGjjY1lb/Zn1Gg&#10;t1+XZJ0cq8PVHYr18Sff7He5Uk+T8f0NhKfR38U396dW8BrGhi/h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F+ZLEAAAA2wAAAA8AAAAAAAAAAAAAAAAAmAIAAGRycy9k&#10;b3ducmV2LnhtbFBLBQYAAAAABAAEAPUAAACJAwAAAAA=&#10;" path="m3,l1,,,,3,xe" fillcolor="#a8d7e7" strokecolor="#5990ff [1300]" strokeweight="0">
                    <v:path arrowok="t" o:connecttype="custom" o:connectlocs="4763,0;1588,0;0,0;4763,0" o:connectangles="0,0,0,0"/>
                  </v:shape>
                  <v:shape id="Freeform 39" o:spid="_x0000_s1056" style="position:absolute;left:1000;top:31289;width:67437;height:175;visibility:visible;mso-wrap-style:square;v-text-anchor:top" coordsize="42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FuW8YA&#10;AADbAAAADwAAAGRycy9kb3ducmV2LnhtbESPT2vCQBTE74LfYXmCl1I3/qHUNBtRUSz00qqX3l6z&#10;r0kw+zZkVxP99F2h4HGYmd8wyaIzlbhQ40rLCsajCARxZnXJuYLjYfv8CsJ5ZI2VZVJwJQeLtN9L&#10;MNa25S+67H0uAoRdjAoK7+tYSpcVZNCNbE0cvF/bGPRBNrnUDbYBbio5iaIXabDksFBgTeuCstP+&#10;bBR069lml9mfw9PNTz8m31Fbrk6fSg0H3fINhKfOP8L/7XetYDqH+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FuW8YAAADbAAAADwAAAAAAAAAAAAAAAACYAgAAZHJz&#10;L2Rvd25yZXYueG1sUEsFBgAAAAAEAAQA9QAAAIsD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a8d7e7" strokecolor="#5990ff [1300]" strokeweight="0">
                    <v:path arrowok="t" o:connecttype="custom" o:connectlocs="762000,11113;819150,12700;322263,17463;114300,17463;107950,14288;90488,17463;1588,14288;149225,14288;647700,11113;704850,7938;1535113,7938;1676400,6350;1855788,12700;1150938,12700;885825,12700;1266825,6350;2454275,7938;2703513,6350;2630488,12700;2381250,14288;1901825,7938;2000250,7938;2181225,6350;2228850,6350;3802063,3175;3802063,7938;2965450,11113;3198813,6350;3711575,4763;4684713,3175;4695825,3175;4772025,4763;4335463,11113;3868738,4763;4048125,4763;5972175,0;6178550,0;6245225,3175;6296025,0;6373813,4763;6596063,3175;6618288,3175;6665913,3175;6723063,6350;6743700,7938;6723063,12700;6708775,12700;6704013,11113;6662738,7938;6638925,7938;6627813,6350;6581775,11113;6521450,7938;6257925,6350;5802313,0;5527675,0;5716588,0;5097463,7938;4841875,4763;5156200,4763;5373688,3175;5527675,0" o:connectangles="0,0,0,0,0,0,0,0,0,0,0,0,0,0,0,0,0,0,0,0,0,0,0,0,0,0,0,0,0,0,0,0,0,0,0,0,0,0,0,0,0,0,0,0,0,0,0,0,0,0,0,0,0,0,0,0,0,0,0,0,0,0"/>
                    <o:lock v:ext="edit" verticies="t"/>
                  </v:shape>
                  <v:rect id="Rectangle 40" o:spid="_x0000_s1057" style="position:absolute;left:8667;top:31369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ZaLsAA&#10;AADbAAAADwAAAGRycy9kb3ducmV2LnhtbERPy4rCMBTdD/gP4QqzGcZUEZGOaRFREAYXPjbdXZrb&#10;x0xzU5Ko9e/NQnB5OO9VPphO3Mj51rKC6SQBQVxa3XKt4HLefS9B+ICssbNMCh7kIc9GHytMtb3z&#10;kW6nUIsYwj5FBU0IfSqlLxsy6Ce2J45cZZ3BEKGrpXZ4j+Gmk7MkWUiDLceGBnvaNFT+n65GweK3&#10;uK6rguTXw3v627pQmeKg1Od4WP+ACDSEt/jl3msF87g+fok/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/ZaLsAAAADbAAAADwAAAAAAAAAAAAAAAACYAgAAZHJzL2Rvd25y&#10;ZXYueG1sUEsFBgAAAAAEAAQA9QAAAIUDAAAAAA==&#10;" fillcolor="#a8d7e7" strokecolor="#5990ff [1300]" strokeweight="0"/>
                  <v:shape id="Freeform 41" o:spid="_x0000_s1058" style="position:absolute;left:67595;top:31321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y4jsUA&#10;AADbAAAADwAAAGRycy9kb3ducmV2LnhtbESPT2vCQBTE74LfYXmFXkRfLKXU6CrF/sEKHqoePD6z&#10;r0kw+zZkVxO/vSsUehxm5jfMbNHZSl248aUTDeNRAoolc6aUXMN+9zl8BeUDiaHKCWu4sofFvN+b&#10;UWpcKz982YZcRYj4lDQUIdQpos8KtuRHrmaJ3q9rLIUomxxNQ22E2wqfkuQFLZUSFwqqeVlwdtqe&#10;rYZja98HH/i1WW6yw6T7Pq4Rz2utHx+6tymowF34D/+1V0bD8xjuX+IPw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LiOxQAAANsAAAAPAAAAAAAAAAAAAAAAAJgCAABkcnMv&#10;ZG93bnJldi54bWxQSwUGAAAAAAQABAD1AAAAigMAAAAA&#10;" path="m,l2,,3,,4,,,xe" fillcolor="#a8d7e7" strokecolor="#5990ff [1300]" strokeweight="0">
                    <v:path arrowok="t" o:connecttype="custom" o:connectlocs="0,0;3175,0;4763,0;6350,0;0,0" o:connectangles="0,0,0,0,0"/>
                  </v:shape>
                  <v:shape id="Freeform 42" o:spid="_x0000_s1059" style="position:absolute;left:68246;top:21891;width:127;height:16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2u4MIA&#10;AADbAAAADwAAAGRycy9kb3ducmV2LnhtbESPQYvCMBSE74L/ITzBm6YWEbcaRQVBEBbUPfT4bJ5t&#10;sXkpTaz1328EweMwM98wy3VnKtFS40rLCibjCARxZnXJuYK/y340B+E8ssbKMil4kYP1qt9bYqLt&#10;k0/Unn0uAoRdggoK7+tESpcVZNCNbU0cvJttDPogm1zqBp8BbioZR9FMGiw5LBRY066g7H5+GAXb&#10;1l1Mmv6c5u318BsfJx2n5Vap4aDbLEB46vw3/GkftIJpDO8v4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a7gwgAAANsAAAAPAAAAAAAAAAAAAAAAAJgCAABkcnMvZG93&#10;bnJldi54bWxQSwUGAAAAAAQABAD1AAAAhwMAAAAA&#10;" path="m5,l7,,8,,7,,3,1,,1,3,,5,xe" fillcolor="#a8d7e7" strokecolor="#5990ff [1300]" strokeweight="0">
                    <v:path arrowok="t" o:connecttype="custom" o:connectlocs="7938,0;11113,0;12700,0;11113,0;4763,1588;0,1588;4763,0;7938,0" o:connectangles="0,0,0,0,0,0,0,0"/>
                  </v:shape>
                  <v:shape id="Freeform 43" o:spid="_x0000_s1060" style="position:absolute;left:67818;top:21891;width:349;height:3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8T7cQA&#10;AADbAAAADwAAAGRycy9kb3ducmV2LnhtbESPX2vCQBDE3wW/w7EFX0q9+Adbo6eIVBDxodr6vuTW&#10;JDS3F7JXjd/eEwo+DjPzG2a+bF2lLtRI6dnAoJ+AIs68LTk38PO9efsAJQHZYuWZDNxIYLnoduaY&#10;Wn/lA12OIVcRwpKigSKEOtVasoIcSt/XxNE7+8ZhiLLJtW3wGuGu0sMkmWiHJceFAmtaF5T9Hv+c&#10;gWS6p+3qtW53h8nopD9Fvt4HYkzvpV3NQAVqwzP8395aA+MRPL7EH6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vE+3EAAAA2wAAAA8AAAAAAAAAAAAAAAAAmAIAAGRycy9k&#10;b3ducmV2LnhtbFBLBQYAAAAABAAEAPUAAACJAwAAAAA=&#10;" path="m18,r4,l1,2r,l,2r2,l5,2,9,1,13,r5,xe" fillcolor="#a8d7e7" strokecolor="#5990ff [1300]" strokeweight="0">
                    <v:path arrowok="t" o:connecttype="custom" o:connectlocs="28575,0;34925,0;1588,3175;1588,3175;0,3175;3175,3175;7938,3175;14288,1588;20638,0;28575,0" o:connectangles="0,0,0,0,0,0,0,0,0,0"/>
                  </v:shape>
                  <v:shape id="Freeform 44" o:spid="_x0000_s1061" style="position:absolute;left:67516;top:21907;width:206;height:16;visibility:visible;mso-wrap-style:square;v-text-anchor:top" coordsize="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IvbwA&#10;AADbAAAADwAAAGRycy9kb3ducmV2LnhtbESPywrCMBBF94L/EEZwp6kiotUoIghufa6HZmyLzaQ0&#10;sY1/bwTB5eU+Dne9DaYSLTWutKxgMk5AEGdWl5wruF4OowUI55E1VpZJwZscbDf93hpTbTs+UXv2&#10;uYgj7FJUUHhfp1K6rCCDbmxr4ug9bGPQR9nkUjfYxXFTyWmSzKXBkiOhwJr2BWXP88tE7q3dT6ol&#10;HV61Dpm9vB/dPUilhoOwW4HwFPw//GsftYLZDL5f4g+Qm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oEi9vAAAANsAAAAPAAAAAAAAAAAAAAAAAJgCAABkcnMvZG93bnJldi54&#10;bWxQSwUGAAAAAAQABAD1AAAAgQMAAAAA&#10;" path="m8,r5,1l12,1r-1,l9,1,7,1,5,1,3,1,,1r2,l5,1,8,xe" fillcolor="#a8d7e7" strokecolor="#5990ff [1300]" strokeweight="0">
                    <v:path arrowok="t" o:connecttype="custom" o:connectlocs="12700,0;20638,1588;19050,1588;17463,1588;14288,1588;11113,1588;7938,1588;4763,1588;0,1588;3175,1588;7938,1588;12700,0" o:connectangles="0,0,0,0,0,0,0,0,0,0,0,0"/>
                  </v:shape>
                  <v:shape id="Freeform 45" o:spid="_x0000_s1062" style="position:absolute;left:56689;top:21923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IlccUA&#10;AADbAAAADwAAAGRycy9kb3ducmV2LnhtbESPQWvCQBSE74L/YXlCb7pRGimpm1BtLYJearz09sg+&#10;k9js25BdNfbXu0Khx2FmvmEWWW8acaHO1ZYVTCcRCOLC6ppLBYd8PX4B4TyyxsYyKbiRgywdDhaY&#10;aHvlL7rsfSkChF2CCirv20RKV1Rk0E1sSxy8o+0M+iC7UuoOrwFuGjmLork0WHNYqLClVUXFz/5s&#10;FOj371u8jHfl9tdtD8vdKV99fuRKPY36t1cQnnr/H/5rb7SC5xgeX8IP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iVxxQAAANsAAAAPAAAAAAAAAAAAAAAAAJgCAABkcnMv&#10;ZG93bnJldi54bWxQSwUGAAAAAAQABAD1AAAAigMAAAAA&#10;" path="m2,l3,,,,2,xe" fillcolor="#a8d7e7" strokecolor="#5990ff [1300]" strokeweight="0">
                    <v:path arrowok="t" o:connecttype="custom" o:connectlocs="3175,0;4763,0;0,0;3175,0" o:connectangles="0,0,0,0"/>
                  </v:shape>
                  <v:shape id="Freeform 46" o:spid="_x0000_s1063" style="position:absolute;top:21907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9OAMUA&#10;AADbAAAADwAAAGRycy9kb3ducmV2LnhtbESP3WoCMRSE7wu+QzhC7zRrKWJXo4htwRYqdF29PmzO&#10;/ujmZJukun37piD0cpiZb5jFqjetuJDzjWUFk3ECgriwuuFKQb5/Hc1A+ICssbVMCn7Iw2o5uFtg&#10;qu2VP+mShUpECPsUFdQhdKmUvqjJoB/bjjh6pXUGQ5SuktrhNcJNKx+SZCoNNhwXauxoU1Nxzr6N&#10;guNT2bp8u8v6yUf58vacv88Opy+l7of9eg4iUB/+w7f2Vit4nML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04AxQAAANsAAAAPAAAAAAAAAAAAAAAAAJgCAABkcnMv&#10;ZG93bnJldi54bWxQSwUGAAAAAAQABAD1AAAAigMAAAAA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a8d7e7" strokecolor="#5990ff [1300]" strokeweight="0">
                    <v:path arrowok="t" o:connecttype="custom" o:connectlocs="2058988,14288;2925763,6350;2732088,12700;2065338,12700;1968500,12700;1974850,6350;1809750,6350;1900238,11113;1398588,14288;1358900,14288;1158875,12700;982663,14288;3806825,7938;3225800,11113;2987675,12700;2943225,12700;3165475,6350;3902075,4763;5854700,6350;5438775,7938;5184775,7938;5051425,7938;4895850,1588;5634038,1588;34925,1588;39688,4763;80963,6350;103188,7938;115888,7938;161925,6350;222250,6350;533400,7938;908050,12700;600075,14288;536575,14288;482600,14288;450850,14288;365125,12700;149225,12700;112713,12700;53975,12700;15875,7938;0,6350;20638,1588;4838700,7938;4781550,7938;4567238,7938;4529138,7938;4224338,7938;3924300,7938;4164013,1588;4511675,0;6629400,0;6635750,0;6651625,0;6742113,0;6594475,0;6096000,4763;6038850,6350;5981700,6350;5924550,1588;6421438,0" o:connectangles="0,0,0,0,0,0,0,0,0,0,0,0,0,0,0,0,0,0,0,0,0,0,0,0,0,0,0,0,0,0,0,0,0,0,0,0,0,0,0,0,0,0,0,0,0,0,0,0,0,0,0,0,0,0,0,0,0,0,0,0,0,0"/>
                    <o:lock v:ext="edit" verticies="t"/>
                  </v:shape>
                  <v:rect id="Rectangle 47" o:spid="_x0000_s1064" style="position:absolute;left:59769;top:21971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/CWsMA&#10;AADbAAAADwAAAGRycy9kb3ducmV2LnhtbESPzYoCMRCE78K+Q2hhL6IZF3FlNIosLiyIB3Uvc2sm&#10;PT866QxJ1PHtjSB4LKrqK2qx6kwjruR8bVnBeJSAIM6trrlU8H/8Hc5A+ICssbFMCu7kYbX86C0w&#10;1fbGe7oeQikihH2KCqoQ2lRKn1dk0I9sSxy9wjqDIUpXSu3wFuGmkV9JMpUGa44LFbb0U1F+PlyM&#10;guk2u6yLjOTg7j2dNi4UJtsp9dnv1nMQgbrwDr/af1rB5Bu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/CWsMAAADbAAAADwAAAAAAAAAAAAAAAACYAgAAZHJzL2Rv&#10;d25yZXYueG1sUEsFBgAAAAAEAAQA9QAAAIgDAAAAAA==&#10;" fillcolor="#a8d7e7" strokecolor="#5990ff [1300]" strokeweight="0"/>
                  <v:shape id="Freeform 48" o:spid="_x0000_s1065" style="position:absolute;left:762;top:22050;width:63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RE8IA&#10;AADbAAAADwAAAGRycy9kb3ducmV2LnhtbERPTWvCQBC9F/oflin0UupEEdHUVUStVMGDtocex+w0&#10;CWZnQ3Y16b93D4LHx/uezjtbqSs3vnSiod9LQLFkzpSSa/j5/nwfg/KBxFDlhDX8s4f57PlpSqlx&#10;rRz4egy5iiHiU9JQhFCniD4r2JLvuZolcn+usRQibHI0DbUx3FY4SJIRWiolNhRU87Lg7Hy8WA2n&#10;1q7e1rjZL/fZ76TbnnaIl53Wry/d4gNU4C48xHf3l9EwjGPjl/gDc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hETwgAAANsAAAAPAAAAAAAAAAAAAAAAAJgCAABkcnMvZG93&#10;bnJldi54bWxQSwUGAAAAAAQABAD1AAAAhwMAAAAA&#10;" path="m,l4,,3,,2,,,xe" fillcolor="#a8d7e7" strokecolor="#5990ff [1300]" strokeweight="0">
                    <v:path arrowok="t" o:connecttype="custom" o:connectlocs="0,0;6350,0;4763,0;3175,0;0,0" o:connectangles="0,0,0,0,0"/>
                  </v:shape>
                  <v:shape id="Freeform 49" o:spid="_x0000_s1066" style="position:absolute;left:63;top:12620;width:127;height:3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qhMQA&#10;AADbAAAADwAAAGRycy9kb3ducmV2LnhtbESPQWsCMRSE7wX/Q3hCb92sUordGkUEpadS17bg7bl5&#10;bpbdvCybqOm/bwShx2FmvmHmy2g7caHBN44VTLIcBHHldMO1gq/95mkGwgdkjZ1jUvBLHpaL0cMc&#10;C+2uvKNLGWqRIOwLVGBC6AspfWXIos9cT5y8kxsshiSHWuoBrwluOznN8xdpseG0YLCntaGqLc9W&#10;wWFfxnVs5WT7c/j+PJotfvgWlXocx9UbiEAx/Ifv7Xet4PkVbl/S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9KoTEAAAA2wAAAA8AAAAAAAAAAAAAAAAAmAIAAGRycy9k&#10;b3ducmV2LnhtbFBLBQYAAAAABAAEAPUAAACJAwAAAAA=&#10;" path="m8,l4,2,3,2,,2,4,,8,xe" fillcolor="#a8d7e7" strokecolor="#5990ff [1300]" strokeweight="0">
                    <v:path arrowok="t" o:connecttype="custom" o:connectlocs="12700,0;6350,3175;4763,3175;0,3175;6350,0;12700,0" o:connectangles="0,0,0,0,0,0"/>
                  </v:shape>
                  <v:shape id="Freeform 50" o:spid="_x0000_s1067" style="position:absolute;left:269;top:12604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gX8AA&#10;AADbAAAADwAAAGRycy9kb3ducmV2LnhtbERPz2vCMBS+C/sfwht403QT3dYZZSiCFw/Vwa6P5q0t&#10;Ni81iTb615uD4PHj+z1fRtOKCznfWFbwNs5AEJdWN1wp+D1sRp8gfEDW2FomBVfysFy8DOaYa9tz&#10;QZd9qEQKYZ+jgjqELpfSlzUZ9GPbESfu3zqDIUFXSe2wT+Gmle9ZNpMGG04NNXa0qqk87s9GQRG/&#10;jnyLYT39O53Q7SZF/+GjUsPX+PMNIlAMT/HDvdUKpml9+pJ+gFz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vgX8AAAADbAAAADwAAAAAAAAAAAAAAAACYAgAAZHJzL2Rvd25y&#10;ZXYueG1sUEsFBgAAAAAEAAQA9QAAAIUDAAAAAA==&#10;" path="m21,r,l22,,20,,17,,13,1,9,1,4,3,,3,21,xe" fillcolor="#a8d7e7" strokecolor="#5990ff [1300]" strokeweight="0">
                    <v:path arrowok="t" o:connecttype="custom" o:connectlocs="33338,0;33338,0;34925,0;31750,0;26988,0;20638,1588;14288,1588;6350,4763;0,4763;33338,0" o:connectangles="0,0,0,0,0,0,0,0,0,0"/>
                  </v:shape>
                  <v:shape id="Freeform 51" o:spid="_x0000_s1068" style="position:absolute;left:714;top:12604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+wn8EA&#10;AADbAAAADwAAAGRycy9kb3ducmV2LnhtbESPT4vCMBDF78J+hzCCN5sqq0g1iizsslf/HDwOzdgU&#10;m0mbRFu/vREW9vh4835v3mY32EY8yIfasYJZloMgLp2uuVJwPn1PVyBCRNbYOCYFTwqw236MNlho&#10;1/OBHsdYiQThUKACE2NbSBlKQxZD5lri5F2dtxiT9JXUHvsEt42c5/lSWqw5NRhs6ctQeTvebXqj&#10;e15vXW/MvL3/LDu/uPgYPpWajIf9GkSkIf4f/6V/tYLFDN5bEgD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/sJ/BAAAA2wAAAA8AAAAAAAAAAAAAAAAAmAIAAGRycy9kb3du&#10;cmV2LnhtbFBLBQYAAAAABAAEAPUAAACGAwAAAAA=&#10;" path="m13,l11,,9,,5,,,,1,,2,,3,,6,,7,r3,l13,xe" fillcolor="#a8d7e7" strokecolor="#5990f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Freeform 52" o:spid="_x0000_s1069" style="position:absolute;left:11699;top:12604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Ir2MYA&#10;AADbAAAADwAAAGRycy9kb3ducmV2LnhtbESPQWvCQBSE7wX/w/KE3upGIaVEV6nalkJyqfHi7ZF9&#10;JrHZtyG7NUl/vSsUehxm5htmtRlMI67UudqygvksAkFcWF1zqeCYvz+9gHAeWWNjmRSM5GCznjys&#10;MNG25y+6HnwpAoRdggoq79tESldUZNDNbEscvLPtDPogu1LqDvsAN41cRNGzNFhzWKiwpV1Fxffh&#10;xyjQ+9MYb+OsTH9detxml3z38ZYr9TgdXpcgPA3+P/zX/tQK4gXcv4Qf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Ir2MYAAADbAAAADwAAAAAAAAAAAAAAAACYAgAAZHJz&#10;L2Rvd25yZXYueG1sUEsFBgAAAAAEAAQA9QAAAIsDAAAAAA==&#10;" path="m3,l1,,,,3,xe" fillcolor="#a8d7e7" strokecolor="#5990ff [1300]" strokeweight="0">
                    <v:path arrowok="t" o:connecttype="custom" o:connectlocs="4763,0;1588,0;0,0;4763,0" o:connectangles="0,0,0,0"/>
                  </v:shape>
                  <v:shape id="Freeform 53" o:spid="_x0000_s1070" style="position:absolute;left:1000;top:12461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F7RcYA&#10;AADbAAAADwAAAGRycy9kb3ducmV2LnhtbESPW2sCMRSE3wX/QzhC3zRrS8WuRim9gBUsuN32+bA5&#10;e7Gbk22S6vrvG6Hg4zAz3zDLdW9acSTnG8sKppMEBHFhdcOVgvzjdTwH4QOyxtYyKTiTh/VqOFhi&#10;qu2J93TMQiUihH2KCuoQulRKX9Rk0E9sRxy90jqDIUpXSe3wFOGmlbdJMpMGG44LNXb0VFPxnf0a&#10;BV8PZevyzXvWT3fly9tzvp1/Hn6Uuhn1jwsQgfpwDf+3N1rB/R1cvsQf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F7RcYAAADbAAAADwAAAAAAAAAAAAAAAACYAgAAZHJz&#10;L2Rvd25yZXYueG1sUEsFBgAAAAAEAAQA9QAAAIsD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a8d7e7" strokecolor="#5990ff [1300]" strokeweight="0">
                    <v:path arrowok="t" o:connecttype="custom" o:connectlocs="762000,9525;819150,14288;322263,15875;114300,15875;107950,14288;90488,15875;1588,15875;149225,14288;647700,9525;704850,9525;1589088,7938;1768475,7938;1528763,14288;1038225,14288;1198563,7938;1444625,7938;2517775,7938;2819400,7938;2578100,12700;2232025,15875;1901825,7938;2057400,9525;2187575,7938;3736975,3175;3802063,3175;3805238,9525;2913063,12700;3209925,6350;3711575,3175;4684713,1588;4695825,3175;4772025,3175;4335463,12700;3811588,6350;4002088,3175;4903788,0;6165850,1588;6235700,1588;6296025,1588;6359525,3175;6503988,3175;6615113,1588;6665913,1588;6719888,6350;6742113,7938;6737350,12700;6696075,14288;6702425,12700;6686550,7938;6645275,6350;6629400,7938;6608763,7938;6557963,9525;6475413,9525;5770563,7938;5908675,1588;5646738,1588;5495925,9525;4787900,3175;4902200,0;5357813,1588;5462588,1588" o:connectangles="0,0,0,0,0,0,0,0,0,0,0,0,0,0,0,0,0,0,0,0,0,0,0,0,0,0,0,0,0,0,0,0,0,0,0,0,0,0,0,0,0,0,0,0,0,0,0,0,0,0,0,0,0,0,0,0,0,0,0,0,0,0"/>
                    <o:lock v:ext="edit" verticies="t"/>
                  </v:shape>
                  <v:rect id="Rectangle 54" o:spid="_x0000_s1071" style="position:absolute;left:8667;top:12557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K8MMA&#10;AADbAAAADwAAAGRycy9kb3ducmV2LnhtbESPzYoCMRCE78K+Q+gFL6KZFZVlNIosCoJ4UPcyt2bS&#10;87M76QxJ1PHtjSB4LKrqK2qx6kwjruR8bVnB1ygBQZxbXXOp4Pe8HX6D8AFZY2OZFNzJw2r50Vtg&#10;qu2Nj3Q9hVJECPsUFVQhtKmUPq/IoB/Zljh6hXUGQ5SulNrhLcJNI8dJMpMGa44LFbb0U1H+f7oY&#10;BbN9dlkXGcnB3Xv627hQmOygVP+zW89BBOrCO/xq77SC6Q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TK8MMAAADbAAAADwAAAAAAAAAAAAAAAACYAgAAZHJzL2Rv&#10;d25yZXYueG1sUEsFBgAAAAAEAAQA9QAAAIgDAAAAAA==&#10;" fillcolor="#a8d7e7" strokecolor="#5990ff [1300]" strokeweight="0"/>
                  <v:shape id="Freeform 55" o:spid="_x0000_s1072" style="position:absolute;left:67595;top:12477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4oUMYA&#10;AADbAAAADwAAAGRycy9kb3ducmV2LnhtbESPT2vCQBTE7wW/w/IKXkp9qWCxqasUtcUKHvxz6PGZ&#10;fU2C2bchu5r47bsFweMwM79hJrPOVurCjS+daHgZJKBYMmdKyTUc9p/PY1A+kBiqnLCGK3uYTXsP&#10;E0qNa2XLl13IVYSIT0lDEUKdIvqsYEt+4GqW6P26xlKIssnRNNRGuK1wmCSvaKmUuFBQzfOCs9Pu&#10;bDUcW7t4WuLXZr7Jft667+Ma8bzWuv/YfbyDCtyFe/jWXhkNoxH8f4k/A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4oUMYAAADbAAAADwAAAAAAAAAAAAAAAACYAgAAZHJz&#10;L2Rvd25yZXYueG1sUEsFBgAAAAAEAAQA9QAAAIsDAAAAAA==&#10;" path="m,l2,,3,,4,,,xe" fillcolor="#a8d7e7" strokecolor="#5990ff [1300]" strokeweight="0">
                    <v:path arrowok="t" o:connecttype="custom" o:connectlocs="0,0;3175,0;4763,0;6350,0;0,0" o:connectangles="0,0,0,0,0"/>
                  </v:shape>
                  <v:shape id="Freeform 56" o:spid="_x0000_s1073" style="position:absolute;left:58689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8e8UA&#10;AADbAAAADwAAAGRycy9kb3ducmV2LnhtbESPQWsCMRSE74X+h/AKvZSateAiW6MUQfRSrGuh9Pbc&#10;PDeLm5c1SXX9940geBxm5htmMuttK07kQ+NYwXCQgSCunG64VvC9XbyOQYSIrLF1TAouFGA2fXyY&#10;YKHdmTd0KmMtEoRDgQpMjF0hZagMWQwD1xEnb++8xZikr6X2eE5w28q3LMulxYbTgsGO5oaqQ/ln&#10;FcjtcXnxZv31+7L/+dz5vNkdNqVSz0/9xzuISH28h2/tlVYwyuH6Jf0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zx7xQAAANsAAAAPAAAAAAAAAAAAAAAAAJgCAABkcnMv&#10;ZG93bnJldi54bWxQSwUGAAAAAAQABAD1AAAAigMAAAAA&#10;" path="m,l1,5,,6,,xe" fillcolor="#a8d7e7" strokecolor="#5990ff [1300]" strokeweight="0">
                    <v:path arrowok="t" o:connecttype="custom" o:connectlocs="0,0;1588,7938;0,9525;0,0" o:connectangles="0,0,0,0"/>
                  </v:shape>
                  <v:shape id="Freeform 57" o:spid="_x0000_s1074" style="position:absolute;left:58642;top:59134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8s+sQA&#10;AADbAAAADwAAAGRycy9kb3ducmV2LnhtbESPQWsCMRSE70L/Q3iF3mrWQmvZGsUWFAv1oLX0+rp5&#10;3SxuXpbkqeu/N4WCx2FmvmEms9636kgxNYENjIYFKOIq2IZrA7vPxf0zqCTIFtvAZOBMCWbTm8EE&#10;SxtOvKHjVmqVIZxKNOBEulLrVDnymIahI87eb4geJctYaxvxlOG+1Q9F8aQ9NpwXHHb05qjabw/e&#10;wN69yrcdf9h69z5fuq+4/pHR2pi7237+Akqol2v4v72yBh7H8Pcl/wA9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/LPrEAAAA2wAAAA8AAAAAAAAAAAAAAAAAmAIAAGRycy9k&#10;b3ducmV2LnhtbFBLBQYAAAAABAAEAPUAAACJAwAAAAA=&#10;" path="m2,r,3l2,7r1,4l3,15r,4l,2r2,l2,xe" fillcolor="#a8d7e7" strokecolor="#5990ff [1300]" strokeweight="0">
                    <v:path arrowok="t" o:connecttype="custom" o:connectlocs="3175,0;3175,4763;3175,11113;4763,17463;4763,23813;4763,30163;0,3175;3175,3175;3175,0" o:connectangles="0,0,0,0,0,0,0,0,0"/>
                  </v:shape>
                  <v:shape id="Freeform 58" o:spid="_x0000_s1075" style="position:absolute;left:58642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C6MEA&#10;AADbAAAADwAAAGRycy9kb3ducmV2LnhtbERPy4rCMBTdD/gP4QruxlQHR6lGEcFBV8PU1/bSXNti&#10;cxOaWOt8/WQx4PJw3otVZ2rRUuMrywpGwwQEcW51xYWC42H7PgPhA7LG2jIpeJKH1bL3tsBU2wf/&#10;UJuFQsQQ9ikqKENwqZQ+L8mgH1pHHLmrbQyGCJtC6gYfMdzUcpwkn9JgxbGhREebkvJbdjcKzq7e&#10;nr4u05nWv2P3se6+d9m+VWrQ79ZzEIG68BL/u3dawSSOjV/i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igujBAAAA2wAAAA8AAAAAAAAAAAAAAAAAmAIAAGRycy9kb3du&#10;cmV2LnhtbFBLBQYAAAAABAAEAPUAAACGAwAAAAA=&#10;" path="m,l2,1r,2l2,5r,4l2,9r,l2,6,2,4,2,1,,xe" fillcolor="#a8d7e7" strokecolor="#5990ff [1300]" strokeweight="0">
                    <v:path arrowok="t" o:connecttype="custom" o:connectlocs="0,0;3175,1588;3175,4763;3175,7938;3175,14288;3175,14288;3175,14288;3175,9525;3175,6350;3175,1588;0,0" o:connectangles="0,0,0,0,0,0,0,0,0,0,0"/>
                  </v:shape>
                  <v:shape id="Freeform 59" o:spid="_x0000_s1076" style="position:absolute;left:58674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CwsQA&#10;AADbAAAADwAAAGRycy9kb3ducmV2LnhtbESPQWvCQBSE74X+h+UJ3nSTgqVGN0FatT2UQm0v3h7Z&#10;ZxLMvg27a4z+ercg9DjMzDfMshhMK3pyvrGsIJ0mIIhLqxuuFPz+bCYvIHxA1thaJgUX8lDkjw9L&#10;zLQ98zf1u1CJCGGfoYI6hC6T0pc1GfRT2xFH72CdwRClq6R2eI5w08qnJHmWBhuOCzV29FpTedyd&#10;jILm6rYb/dYb+55+8v4rtOt+nio1Hg2rBYhAQ/gP39sfWsFsDn9f4g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sgsLEAAAA2wAAAA8AAAAAAAAAAAAAAAAAmAIAAGRycy9k&#10;b3ducmV2LnhtbFBLBQYAAAAABAAEAPUAAACJAwAAAAA=&#10;" path="m,l,1,,2,,xe" fillcolor="#a8d7e7" strokecolor="#5990ff [1300]" strokeweight="0">
                    <v:path arrowok="t" o:connecttype="custom" o:connectlocs="0,0;0,1588;0,3175;0,0" o:connectangles="0,0,0,0"/>
                  </v:shape>
                  <v:shape id="Freeform 60" o:spid="_x0000_s1077" style="position:absolute;left:58515;top:3095;width:174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fAr8A&#10;AADbAAAADwAAAGRycy9kb3ducmV2LnhtbERPy4rCMBTdC/5DuIIb0XRciFSj+GBARIRR0e2lubbF&#10;5qY0sca/Nwthlofzni+DqURLjSstK/gZJSCIM6tLzhVczr/DKQjnkTVWlknBmxwsF93OHFNtX/xH&#10;7cnnIoawS1FB4X2dSumyggy6ka2JI3e3jUEfYZNL3eArhptKjpNkIg2WHBsKrGlTUPY4PY0CNz7c&#10;wlruj9eWB3U5levtzgal+r2wmoHwFPy/+OveaQWTuD5+i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ot8CvwAAANsAAAAPAAAAAAAAAAAAAAAAAJgCAABkcnMvZG93bnJl&#10;di54bWxQSwUGAAAAAAQABAD1AAAAhAM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a8d7e7" strokecolor="#5990ff [1300]" strokeweight="0">
                    <v:path arrowok="t" o:connecttype="custom" o:connectlocs="11113,1588;15875,15875;12700,31750;11113,33338;6350,76200;9525,93663;6350,95250;11113,149225;11113,220663;6350,882650;9525,1423988;11113,1887538;11113,2819400;12700,3319463;12700,3476625;15875,3903663;12700,4657725;12700,4838700;17463,5307013;17463,5422900;15875,5481638;17463,5494338;17463,5568950;15875,5573713;12700,5176838;11113,5013325;11113,4943475;9525,4710113;9525,4448175;9525,4256088;6350,4056063;9525,3951288;9525,3775075;9525,3746500;9525,3490913;6350,3040063;4763,2647950;3175,2486025;4763,2433638;4763,2259013;3175,1708150;4763,1627188;6350,1570038;4763,1243013;3175,1090613;3175,944563;3175,777875;3175,496888;3175,447675;3175,369888;6350,304800;4763,290513;3175,122238;3175,106363;4763,49213;9525,12700" o:connectangles="0,0,0,0,0,0,0,0,0,0,0,0,0,0,0,0,0,0,0,0,0,0,0,0,0,0,0,0,0,0,0,0,0,0,0,0,0,0,0,0,0,0,0,0,0,0,0,0,0,0,0,0,0,0,0,0"/>
                    <o:lock v:ext="edit" verticies="t"/>
                  </v:shape>
                  <v:rect id="Rectangle 61" o:spid="_x0000_s1078" style="position:absolute;left:58626;top:52498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+j1cMA&#10;AADbAAAADwAAAGRycy9kb3ducmV2LnhtbESPzWrDMBCE74G+g9hCLqGWk4MprmUTSguF0kPcXnxb&#10;rPVPa62MpCTO21eBQI7DzDfDFNViJnEi50fLCrZJCoK4tXrkXsHP9/vTMwgfkDVOlknBhTxU5cOq&#10;wFzbMx/oVIdexBL2OSoYQphzKX07kEGf2Jk4ep11BkOUrpfa4TmWm0nu0jSTBkeOCwPO9DpQ+1cf&#10;jYLssznuu4bk5uI9/b650JnmS6n147J/ARFoCffwjf7QkdvC9Uv8AbL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+j1cMAAADbAAAADwAAAAAAAAAAAAAAAACYAgAAZHJzL2Rv&#10;d25yZXYueG1sUEsFBgAAAAAEAAQA9QAAAIgDAAAAAA==&#10;" fillcolor="#a8d7e7" strokecolor="#5990ff [1300]" strokeweight="0"/>
                  <v:shape id="Freeform 62" o:spid="_x0000_s1079" style="position:absolute;left:48768;top:3921;width:174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k7sQA&#10;AADbAAAADwAAAGRycy9kb3ducmV2LnhtbESPzWrDMBCE74W8g9hALqWR44MxTpSQHwomhELTkl4X&#10;a2ubWitjqbb69lWg0OMwM98wm10wnRhpcK1lBatlAoK4srrlWsH72/NTDsJ5ZI2dZVLwQw5229nD&#10;BgttJ36l8eprESHsClTQeN8XUrqqIYNuaXvi6H3awaCPcqilHnCKcNPJNEkyabDluNBgT8eGqq/r&#10;t1Hg0stHOMjzy23kx77N5eFU2qDUYh72axCegv8P/7VLrSBL4f4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85O7EAAAA2wAAAA8AAAAAAAAAAAAAAAAAmAIAAGRycy9k&#10;b3ducmV2LnhtbFBLBQYAAAAABAAEAPUAAACJAw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a8d7e7" strokecolor="#5990ff [1300]" strokeweight="0">
                    <v:path arrowok="t" o:connecttype="custom" o:connectlocs="3175,0;4763,395288;6350,560388;6350,630238;11113,857250;9525,1125538;11113,1317625;11113,1517650;9525,1622425;9525,1798638;11113,1825625;9525,2082800;11113,2533650;12700,2925763;15875,3087688;12700,3140075;12700,3314700;15875,3863975;12700,3943350;11113,4003675;15875,4329113;15875,4483100;15875,4622800;17463,4759325;17463,4935538;15875,5108575;17463,5187950;12700,5254625;12700,5276850;15875,5451475;15875,5464175;15875,5511800;11113,5557838;6350,5572125;3175,5557838;4763,5541963;6350,5540375;11113,5497513;9525,5480050;11113,5473700;6350,5427663;6350,5276850;9525,4629150;6350,4008438;6350,3336925;6350,2652713;4763,2093913;4763,2095500;4763,1263650;4763,889000;3175,477838;0,246063;0,93663;3175,84138;0,71438;3175,4763" o:connectangles="0,0,0,0,0,0,0,0,0,0,0,0,0,0,0,0,0,0,0,0,0,0,0,0,0,0,0,0,0,0,0,0,0,0,0,0,0,0,0,0,0,0,0,0,0,0,0,0,0,0,0,0,0,0,0,0"/>
                    <o:lock v:ext="edit" verticies="t"/>
                  </v:shape>
                  <v:shape id="Freeform 63" o:spid="_x0000_s1080" style="position:absolute;left:48831;top:10255;width:3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25ZMQA&#10;AADbAAAADwAAAGRycy9kb3ducmV2LnhtbESPQWsCMRSE74L/ITyhN81uRSmrUWxLoRY8aD3o7bF5&#10;bhY3L2uS6vbfNwXB4zAz3zDzZWcbcSUfascK8lEGgrh0uuZKwf77Y/gCIkRkjY1jUvBLAZaLfm+O&#10;hXY33tJ1FyuRIBwKVGBibAspQ2nIYhi5ljh5J+ctxiR9JbXHW4LbRj5n2VRarDktGGzpzVB53v1Y&#10;BWg321fz7i+VzteHybG5nPPxl1JPg241AxGpi4/wvf2pFUzH8P8l/Q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NuWTEAAAA2wAAAA8AAAAAAAAAAAAAAAAAmAIAAGRycy9k&#10;b3ducmV2LnhtbFBLBQYAAAAABAAEAPUAAACJAwAAAAA=&#10;" path="m,l2,,,,,xe" fillcolor="#a8d7e7" strokecolor="#5990ff [1300]" strokeweight="0">
                    <v:path arrowok="t" o:connecttype="custom" o:connectlocs="0,0;3175,0;0,0;0,0" o:connectangles="0,0,0,0"/>
                  </v:shape>
                  <v:shape id="Freeform 64" o:spid="_x0000_s1081" style="position:absolute;left:48926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VwsEA&#10;AADbAAAADwAAAGRycy9kb3ducmV2LnhtbESP3YrCMBSE74V9h3AW9k7THylSjSILgrAgqH2AQ3Ns&#10;is1JabLa3ac3guDlMPPNMKvNaDtxo8G3jhWkswQEce10y42C6rybLkD4gKyxc0wK/sjDZv0xWWGp&#10;3Z2PdDuFRsQS9iUqMCH0pZS+NmTRz1xPHL2LGyyGKIdG6gHvsdx2MkuSQlpsOS4Y7OnbUH09/VoF&#10;RXZMsyyv0uKQL/7xkGNiflCpr89xuwQRaAzv8Ive68jN4fkl/g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EFcLBAAAA2wAAAA8AAAAAAAAAAAAAAAAAmAIAAGRycy9kb3du&#10;cmV2LnhtbFBLBQYAAAAABAAEAPUAAACGAwAAAAA=&#10;" path="m,l,1,,2,,4,,xe" fillcolor="#a8d7e7" strokecolor="#5990ff [1300]" strokeweight="0">
                    <v:path arrowok="t" o:connecttype="custom" o:connectlocs="0,0;0,1588;0,3175;0,6350;0,0" o:connectangles="0,0,0,0,0"/>
                  </v:shape>
                  <v:shape id="Freeform 65" o:spid="_x0000_s1082" style="position:absolute;left:39179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1oscUA&#10;AADbAAAADwAAAGRycy9kb3ducmV2LnhtbESPQWsCMRSE74X+h/AKvZSateAiW6MUQfRSrGuh9Pbc&#10;PDeLm5c1SXX9940geBxm5htmMuttK07kQ+NYwXCQgSCunG64VvC9XbyOQYSIrLF1TAouFGA2fXyY&#10;YKHdmTd0KmMtEoRDgQpMjF0hZagMWQwD1xEnb++8xZikr6X2eE5w28q3LMulxYbTgsGO5oaqQ/ln&#10;FcjtcXnxZv31+7L/+dz5vNkdNqVSz0/9xzuISH28h2/tlVaQj+D6Jf0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WixxQAAANsAAAAPAAAAAAAAAAAAAAAAAJgCAABkcnMv&#10;ZG93bnJldi54bWxQSwUGAAAAAAQABAD1AAAAigMAAAAA&#10;" path="m,l1,5r,1l,xe" fillcolor="#a8d7e7" strokecolor="#5990ff [1300]" strokeweight="0">
                    <v:path arrowok="t" o:connecttype="custom" o:connectlocs="0,0;1588,7938;1588,9525;0,0" o:connectangles="0,0,0,0"/>
                  </v:shape>
                  <v:shape id="Freeform 66" o:spid="_x0000_s1083" style="position:absolute;left:39147;top:59134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9D3MQA&#10;AADbAAAADwAAAGRycy9kb3ducmV2LnhtbESPQUsDMRSE74L/ITyhN5ttD6usTUsVLBbswbbi9bl5&#10;bpZuXpbk2a7/3hQKPQ4z8w0zWwy+U0eKqQ1sYDIuQBHXwbbcGNjvXu8fQSVBttgFJgN/lGAxv72Z&#10;YWXDiT/ouJVGZQinCg04kb7SOtWOPKZx6Imz9xOiR8kyNtpGPGW47/S0KErtseW84LCnF0f1Yfvr&#10;DRzcs3zZh3fb7NfLlfuMm2+ZbIwZ3Q3LJ1BCg1zDl/abNVCWcP6Sf4C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fQ9zEAAAA2wAAAA8AAAAAAAAAAAAAAAAAmAIAAGRycy9k&#10;b3ducmV2LnhtbFBLBQYAAAAABAAEAPUAAACJAwAAAAA=&#10;" path="m,l,3,2,7r,4l3,15r,4l,2r,l,xe" fillcolor="#a8d7e7" strokecolor="#5990ff [1300]" strokeweight="0">
                    <v:path arrowok="t" o:connecttype="custom" o:connectlocs="0,0;0,4763;3175,11113;3175,17463;4763,23813;4763,30163;0,3175;0,3175;0,0" o:connectangles="0,0,0,0,0,0,0,0,0"/>
                  </v:shape>
                  <v:shape id="Freeform 67" o:spid="_x0000_s1084" style="position:absolute;left:39147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cJ8QA&#10;AADbAAAADwAAAGRycy9kb3ducmV2LnhtbESPQWvCQBSE70L/w/IK3uqmCiqpmyAFi57EqO31kX1N&#10;QrNvl+wa0/56Vyh4HGbmG2aVD6YVPXW+sazgdZKAIC6tbrhScDpuXpYgfEDW2FomBb/kIc+eRitM&#10;tb3ygfoiVCJC2KeooA7BpVL6siaDfmIdcfS+bWcwRNlVUnd4jXDTymmSzKXBhuNCjY7eayp/iotR&#10;8Onazfnja7HU+m/qZuthvy12vVLj52H9BiLQEB7h//ZWK5gv4P4l/gC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R3CfEAAAA2wAAAA8AAAAAAAAAAAAAAAAAmAIAAGRycy9k&#10;b3ducmV2LnhtbFBLBQYAAAAABAAEAPUAAACJAwAAAAA=&#10;" path="m,l,1,,3,2,5,,9r,l,9,,6,,4,,1,,xe" fillcolor="#a8d7e7" strokecolor="#5990ff [1300]" strokeweight="0">
                    <v:path arrowok="t" o:connecttype="custom" o:connectlocs="0,0;0,1588;0,4763;3175,7938;0,14288;0,14288;0,14288;0,9525;0,6350;0,1588;0,0" o:connectangles="0,0,0,0,0,0,0,0,0,0,0"/>
                  </v:shape>
                  <v:shape id="Freeform 68" o:spid="_x0000_s1085" style="position:absolute;left:39147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t5MIA&#10;AADbAAAADwAAAGRycy9kb3ducmV2LnhtbERPPW/CMBDdK/EfrEPq1jjpEEGKQRWUlgEhEbqwneIj&#10;iRqfI9tN0v56PFTq+PS+V5vJdGIg51vLCrIkBUFcWd1yreDzsn9agPABWWNnmRT8kIfNevawwkLb&#10;kc80lKEWMYR9gQqaEPpCSl81ZNAntieO3M06gyFCV0vtcIzhppPPaZpLgy3HhgZ72jZUfZXfRkH7&#10;6973ejcY+5Ed+XoK3duwzJR6nE+vLyACTeFf/Oc+aAV5HBu/xB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O3kwgAAANsAAAAPAAAAAAAAAAAAAAAAAJgCAABkcnMvZG93&#10;bnJldi54bWxQSwUGAAAAAAQABAD1AAAAhwMAAAAA&#10;" path="m,l,1,,2,,xe" fillcolor="#a8d7e7" strokecolor="#5990ff [1300]" strokeweight="0">
                    <v:path arrowok="t" o:connecttype="custom" o:connectlocs="0,0;0,1588;0,3175;0,0" o:connectangles="0,0,0,0"/>
                  </v:shape>
                  <v:shape id="Freeform 69" o:spid="_x0000_s1086" style="position:absolute;left:39004;top:3143;width:175;height:55689;visibility:visible;mso-wrap-style:square;v-text-anchor:top" coordsize="11,3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eMGr4A&#10;AADbAAAADwAAAGRycy9kb3ducmV2LnhtbESPzQrCMBCE74LvEFbwpqk/SK1GEUXw6s8DrM3aVptN&#10;aaJWn94IgsdhZr5h5svGlOJBtSssKxj0IxDEqdUFZwpOx20vBuE8ssbSMil4kYPlot2aY6Ltk/f0&#10;OPhMBAi7BBXk3leJlC7NyaDr24o4eBdbG/RB1pnUNT4D3JRyGEUTabDgsJBjReuc0tvhbhTQBsdr&#10;uzvdyL453VxH8X14jpXqdprVDISnxv/Dv/ZOK5hM4fsl/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HjBq+AAAA2wAAAA8AAAAAAAAAAAAAAAAAmAIAAGRycy9kb3ducmV2&#10;LnhtbFBLBQYAAAAABAAEAPUAAACDAw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a8d7e7" strokecolor="#5990ff [1300]" strokeweight="0">
                    <v:path arrowok="t" o:connecttype="custom" o:connectlocs="11113,0;14288,4763;14288,28575;12700,30163;7938,65088;7938,84138;7938,90488;11113,128588;11113,219075;7938,728663;7938,1355725;11113,1881188;11113,2622550;14288,3314700;12700,3471863;17463,3763963;12700,4624388;14288,4770438;17463,5295900;14288,5364163;17463,5475288;17463,5487988;17463,5568950;14288,5568950;14288,5316538;11113,5024438;11113,4938713;7938,4814888;6350,4440238;7938,4283075;7938,4110038;11113,3973513;7938,3784600;7938,3759200;7938,3487738;7938,3143250;4763,2786063;6350,2498725;4763,2427288;6350,2292350;1588,1701800;4763,1620838;6350,1565275;4763,1331913;4763,1116013;4763,954088;1588,844550;1588,658813;1588,474663;1588,395288;4763,333375;4763,298450;4763,192088;1588,109538;1588,57150;6350,14288;11113,0" o:connectangles="0,0,0,0,0,0,0,0,0,0,0,0,0,0,0,0,0,0,0,0,0,0,0,0,0,0,0,0,0,0,0,0,0,0,0,0,0,0,0,0,0,0,0,0,0,0,0,0,0,0,0,0,0,0,0,0,0"/>
                    <o:lock v:ext="edit" verticies="t"/>
                  </v:shape>
                  <v:rect id="Rectangle 70" o:spid="_x0000_s1087" style="position:absolute;left:39116;top:52498;width:15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Qk8AA&#10;AADbAAAADwAAAGRycy9kb3ducmV2LnhtbERPy4rCMBTdD/gP4QpuhjHVhSMd0yKiIIiLUTfdXZrb&#10;x0xzU5Ko9e/NQnB5OO9VPphO3Mj51rKC2TQBQVxa3XKt4HLefS1B+ICssbNMCh7kIc9GHytMtb3z&#10;L91OoRYxhH2KCpoQ+lRKXzZk0E9tTxy5yjqDIUJXS+3wHsNNJ+dJspAGW44NDfa0aaj8P12NgsWh&#10;uK6rguTnw3v627pQmeKo1GQ8rH9ABBrCW/xy77WC77g+fok/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qQk8AAAADbAAAADwAAAAAAAAAAAAAAAACYAgAAZHJzL2Rvd25y&#10;ZXYueG1sUEsFBgAAAAAEAAQA9QAAAIUDAAAAAA==&#10;" fillcolor="#a8d7e7" strokecolor="#5990ff [1300]" strokeweight="0"/>
                  <v:shape id="Freeform 71" o:spid="_x0000_s1088" style="position:absolute;left:29289;top:12763;width:0;height:48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3+2cIA&#10;AADbAAAADwAAAGRycy9kb3ducmV2LnhtbESPQWvCQBSE74L/YXlCb7rRQ1uiq2jAEuihGNv7I/tM&#10;gtm3YXebpPn13YLQ4zAz3zC7w2ha0ZPzjWUF61UCgri0uuFKwef1vHwF4QOyxtYyKfghD4f9fLbD&#10;VNuBL9QXoRIRwj5FBXUIXSqlL2sy6Fe2I47ezTqDIUpXSe1wiHDTyk2SPEuDDceFGjvKairvxbeJ&#10;lLK6v2cf3fVNnvJ++nI8YcZKPS3G4xZEoDH8hx/tXCt4WcPfl/gD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rf7ZwgAAANsAAAAPAAAAAAAAAAAAAAAAAJgCAABkcnMvZG93&#10;bnJldi54bWxQSwUGAAAAAAQABAD1AAAAhwMAAAAA&#10;" path="m,l,3,,2,,xe" fillcolor="#a8d7e7" strokecolor="#5990ff [1300]" strokeweight="0">
                    <v:path arrowok="t" o:connecttype="custom" o:connectlocs="0,0;0,4763;0,3175;0,0" o:connectangles="0,0,0,0"/>
                  </v:shape>
                  <v:shape id="Freeform 72" o:spid="_x0000_s1089" style="position:absolute;left:29257;top:3921;width:175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VyM8QA&#10;AADbAAAADwAAAGRycy9kb3ducmV2LnhtbESPT4vCMBTE7wt+h/CEvSya2sOuVKP4B0EWWVgVvT6a&#10;Z1tsXkoTa/bbG0HY4zAzv2Gm82Bq0VHrKssKRsMEBHFudcWFguNhMxiDcB5ZY22ZFPyRg/ms9zbF&#10;TNs7/1K394WIEHYZKii9bzIpXV6SQTe0DXH0LrY16KNsC6lbvEe4qWWaJJ/SYMVxocSGViXl1/3N&#10;KHDp7hyW8vvn1PFHU43lcr21Qan3flhMQHgK/j/8am+1gq8U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lcjPEAAAA2wAAAA8AAAAAAAAAAAAAAAAAmAIAAGRycy9k&#10;b3ducmV2LnhtbFBLBQYAAAAABAAEAPUAAACJAw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a8d7e7" strokecolor="#5990ff [1300]" strokeweight="0">
                    <v:path arrowok="t" o:connecttype="custom" o:connectlocs="3175,0;4763,395288;6350,560388;6350,630238;7938,862013;7938,1125538;7938,1317625;7938,1517650;7938,1622425;6350,1798638;7938,1827213;7938,2082800;7938,2533650;11113,2925763;12700,3087688;11113,3140075;12700,3314700;14288,3867150;12700,3948113;11113,4003675;12700,4237038;12700,4452938;12700,4614863;14288,4724400;14288,4908550;14288,5094288;14288,5173663;12700,5235575;12700,5270500;12700,5376863;14288,5459413;14288,5511800;11113,5554663;7938,5573713;3175,5561013;3175,5540375;4763,5538788;7938,5503863;7938,5484813;7938,5478463;6350,5424488;4763,5351463;7938,4691063;7938,4149725;6350,3684588;6350,2747963;3175,2252663;4763,2095500;3175,1668463;3175,915988;4763,735013;0,266700;0,149225;0,92075;0,79375;0,4763" o:connectangles="0,0,0,0,0,0,0,0,0,0,0,0,0,0,0,0,0,0,0,0,0,0,0,0,0,0,0,0,0,0,0,0,0,0,0,0,0,0,0,0,0,0,0,0,0,0,0,0,0,0,0,0,0,0,0,0"/>
                    <o:lock v:ext="edit" verticies="t"/>
                  </v:shape>
                  <v:rect id="Rectangle 73" o:spid="_x0000_s1090" style="position:absolute;left:29321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O5MMA&#10;AADbAAAADwAAAGRycy9kb3ducmV2LnhtbESPzYoCMRCE78K+Q2hhL6IZV3BlNIosLiyIB3Uvc2sm&#10;PT866QxJ1PHtjSB4LKrqK2qx6kwjruR8bVnBeJSAIM6trrlU8H/8Hc5A+ICssbFMCu7kYbX86C0w&#10;1fbGe7oeQikihH2KCqoQ2lRKn1dk0I9sSxy9wjqDIUpXSu3wFuGmkV9JMpUGa44LFbb0U1F+PlyM&#10;guk2u6yLjOTg7j2dNi4UJtsp9dnv1nMQgbrwDr/af1rB9w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gO5MMAAADbAAAADwAAAAAAAAAAAAAAAACYAgAAZHJzL2Rv&#10;d25yZXYueG1sUEsFBgAAAAAEAAQA9QAAAIgDAAAAAA==&#10;" fillcolor="#a8d7e7" strokecolor="#5990ff [1300]" strokeweight="0"/>
                  <v:shape id="Freeform 74" o:spid="_x0000_s1091" style="position:absolute;left:29400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2DH8IA&#10;AADbAAAADwAAAGRycy9kb3ducmV2LnhtbESP3YrCMBSE7xd8h3AE79b0Z6lSjSILC8KC4M8DHJpj&#10;U2xOShO1+vSbBcHLYWa+YZbrwbbiRr1vHCtIpwkI4srphmsFp+PP5xyED8gaW8ek4EEe1qvRxxJL&#10;7e68p9sh1CJC2JeowITQlVL6ypBFP3UdcfTOrrcYouxrqXu8R7htZZYkhbTYcFww2NG3oepyuFoF&#10;RbZPsyw/pcUunz9xl2NiflGpyXjYLEAEGsI7/GpvtYLZF/x/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YMfwgAAANsAAAAPAAAAAAAAAAAAAAAAAJgCAABkcnMvZG93&#10;bnJldi54bWxQSwUGAAAAAAQABAD1AAAAhwMAAAAA&#10;" path="m,l,1,,2,,4,,xe" fillcolor="#a8d7e7" strokecolor="#5990ff [1300]" strokeweight="0">
                    <v:path arrowok="t" o:connecttype="custom" o:connectlocs="0,0;0,1588;0,3175;0,6350;0,0" o:connectangles="0,0,0,0,0"/>
                  </v:shape>
                  <v:shape id="Freeform 75" o:spid="_x0000_s1092" style="position:absolute;left:19653;top:59499;width:0;height:95;visibility:visible;mso-wrap-style:square;v-text-anchor:top" coordsize="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4Sf8QA&#10;AADbAAAADwAAAGRycy9kb3ducmV2LnhtbESPQWvCQBSE7wX/w/IKvdWNgtZGV9FCoYdCqbHg8Zl9&#10;JrHZt2H3VeO/7xYKHoeZ+YZZrHrXqjOF2Hg2MBpmoIhLbxuuDOyK18cZqCjIFlvPZOBKEVbLwd0C&#10;c+sv/EnnrVQqQTjmaKAW6XKtY1mTwzj0HXHyjj44lCRDpW3AS4K7Vo+zbKodNpwWauzopabye/vj&#10;DISvyci17+HwURSaj/4k++eNGPNw36/noIR6uYX/22/WwNME/r6kH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OEn/EAAAA2wAAAA8AAAAAAAAAAAAAAAAAmAIAAGRycy9k&#10;b3ducmV2LnhtbFBLBQYAAAAABAAEAPUAAACJAwAAAAA=&#10;" path="m,l,5,,6,,xe" fillcolor="#a8d7e7" strokecolor="#5990ff [1300]" strokeweight="0">
                    <v:path arrowok="t" o:connecttype="custom" o:connectlocs="0,0;0,7938;0,9525;0,0" o:connectangles="0,0,0,0"/>
                  </v:shape>
                  <v:shape id="Freeform 76" o:spid="_x0000_s1093" style="position:absolute;left:19621;top:59134;width:32;height:302;visibility:visible;mso-wrap-style:square;v-text-anchor:top" coordsize="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0y8cA&#10;AADbAAAADwAAAGRycy9kb3ducmV2LnhtbESPQWvCQBSE74X+h+UVequbtmBrdBWrtAQP0kZBvD2y&#10;zyQ1+zbsbk3013eFQo/DzHzDTGa9acSJnK8tK3gcJCCIC6trLhVsN+8PryB8QNbYWCYFZ/Iwm97e&#10;TDDVtuMvOuWhFBHCPkUFVQhtKqUvKjLoB7Yljt7BOoMhSldK7bCLcNPIpyQZSoM1x4UKW1pUVBzz&#10;H6PguHSjj+98n2Xz3fPlsCq6z/VbqdT9XT8fgwjUh//wXzvTCl6GcP0Sf4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vNMvHAAAA2wAAAA8AAAAAAAAAAAAAAAAAmAIAAGRy&#10;cy9kb3ducmV2LnhtbFBLBQYAAAAABAAEAPUAAACMAwAAAAA=&#10;" path="m1,r,3l1,7r1,4l2,15r,4l,2r1,l1,xe" fillcolor="#a8d7e7" strokecolor="#5990ff [1300]" strokeweight="0">
                    <v:path arrowok="t" o:connecttype="custom" o:connectlocs="1588,0;1588,4763;1588,11113;3175,17463;3175,23813;3175,30163;0,3175;1588,3175;1588,0" o:connectangles="0,0,0,0,0,0,0,0,0"/>
                  </v:shape>
                  <v:shape id="Freeform 77" o:spid="_x0000_s1094" style="position:absolute;left:19621;top:58912;width:16;height:143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EMcMA&#10;AADbAAAADwAAAGRycy9kb3ducmV2LnhtbESPQYvCMBSE78L+h/AWvIimerBuNcoiCKsIYt2Lt0fz&#10;bMs2LyXJav33RhA8DjPzDbNYdaYRV3K+tqxgPEpAEBdW11wq+D1thjMQPiBrbCyTgjt5WC0/egvM&#10;tL3xka55KEWEsM9QQRVCm0npi4oM+pFtiaN3sc5giNKVUju8Rbhp5CRJptJgzXGhwpbWFRV/+b9R&#10;0Bwu3Wyfp+4ot2uj5eB8/tq1SvU/u+85iEBdeIdf7R+tIE3h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mEMcMAAADbAAAADwAAAAAAAAAAAAAAAACYAgAAZHJzL2Rv&#10;d25yZXYueG1sUEsFBgAAAAAEAAQA9QAAAIgDAAAAAA==&#10;" path="m,l1,1r,2l1,5r,4l1,9r,l,6,1,4,,1,,xe" fillcolor="#a8d7e7" strokecolor="#5990ff [1300]" strokeweight="0">
                    <v:path arrowok="t" o:connecttype="custom" o:connectlocs="0,0;1588,1588;1588,4763;1588,7938;1588,14288;1588,14288;1588,14288;0,9525;1588,6350;0,1588;0,0" o:connectangles="0,0,0,0,0,0,0,0,0,0,0"/>
                  </v:shape>
                  <v:shape id="Freeform 78" o:spid="_x0000_s1095" style="position:absolute;left:19637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7OcIA&#10;AADbAAAADwAAAGRycy9kb3ducmV2LnhtbERPPW/CMBDdK/EfrEPqVpx0oCXgRAhK6VBVamBhO8VH&#10;EhGfI9uE0F9fD5U6Pr3vVTGaTgzkfGtZQTpLQBBXVrdcKzgedk+vIHxA1thZJgV38lDkk4cVZtre&#10;+JuGMtQihrDPUEETQp9J6auGDPqZ7Ykjd7bOYIjQ1VI7vMVw08nnJJlLgy3HhgZ72jRUXcqrUdD+&#10;uPed3g7G7tNPPn2F7m1YpEo9Tsf1EkSgMfyL/9wfWsFLHBu/xB8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Xs5wgAAANsAAAAPAAAAAAAAAAAAAAAAAJgCAABkcnMvZG93&#10;bnJldi54bWxQSwUGAAAAAAQABAD1AAAAhwMAAAAA&#10;" path="m,l,1,,2,,xe" fillcolor="#a8d7e7" strokecolor="#5990ff [1300]" strokeweight="0">
                    <v:path arrowok="t" o:connecttype="custom" o:connectlocs="0,0;0,1588;0,3175;0,0" o:connectangles="0,0,0,0"/>
                  </v:shape>
                  <v:shape id="Freeform 79" o:spid="_x0000_s1096" style="position:absolute;left:19494;top:3159;width:159;height:55673;visibility:visible;mso-wrap-style:square;v-text-anchor:top" coordsize="10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RKMYA&#10;AADbAAAADwAAAGRycy9kb3ducmV2LnhtbESPT2vCQBTE7wW/w/IEL8Vs6qFpo6vYQv+AB0kaweMz&#10;+0yC2bchu2r67d2C0OMwM79hFqvBtOJCvWssK3iKYhDEpdUNVwqKn4/pCwjnkTW2lknBLzlYLUcP&#10;C0y1vXJGl9xXIkDYpaig9r5LpXRlTQZdZDvi4B1tb9AH2VdS93gNcNPKWRw/S4MNh4UaO3qvqTzl&#10;Z6Pgc/uo91hkh6LYnb/i9XZzwLdEqcl4WM9BeBr8f/je/tYKklf4+xJ+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DRKMYAAADbAAAADwAAAAAAAAAAAAAAAACYAgAAZHJz&#10;L2Rvd25yZXYueG1sUEsFBgAAAAAEAAQA9QAAAIsD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a8d7e7" strokecolor="#5990ff [1300]" strokeweight="0">
                    <v:path arrowok="t" o:connecttype="custom" o:connectlocs="12700,6350;12700,25400;9525,26988;6350,69850;7938,87313;6350,88900;9525,142875;9525,214313;6350,876300;7938,1489075;9525,2036763;9525,2825750;12700,3392488;12700,3470275;12700,4040188;14288,4678363;14288,4889500;15875,5308600;15875,5473700;14288,5480050;15875,5492750;14288,5562600;14288,5441950;9525,5029200;7938,4981575;9525,4929188;6350,4700588;6350,4370388;7938,4219575;7938,3992563;7938,3949700;7938,3768725;6350,3724275;7938,3443288;7938,3033713;4763,2497138;4763,2455863;4763,2427288;4763,2259013;4763,1701800;4763,1624013;6350,1560513;0,1149350;0,1050925;1588,936625;1588,771525;0,490538;1588,441325;1588,363538;4763,298450;4763,284163;1588,115888;1588,100013;1588,42863;7938,6350;12700,0" o:connectangles="0,0,0,0,0,0,0,0,0,0,0,0,0,0,0,0,0,0,0,0,0,0,0,0,0,0,0,0,0,0,0,0,0,0,0,0,0,0,0,0,0,0,0,0,0,0,0,0,0,0,0,0,0,0,0,0"/>
                    <o:lock v:ext="edit" verticies="t"/>
                  </v:shape>
                  <v:rect id="Rectangle 80" o:spid="_x0000_s1097" style="position:absolute;left:19573;top:52498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gtL4A&#10;AADbAAAADwAAAGRycy9kb3ducmV2LnhtbERPy4rCMBTdC/5DuIIbGVNdiHQaRURBEBc+Nt1dmtvH&#10;THNTkqj1781CcHk472zdm1Y8yPnGsoLZNAFBXFjdcKXgdt3/LEH4gKyxtUwKXuRhvRoOMky1ffKZ&#10;HpdQiRjCPkUFdQhdKqUvajLop7YjjlxpncEQoaukdviM4aaV8yRZSIMNx4YaO9rWVPxf7kbB4pjf&#10;N2VOcvLynv52LpQmPyk1HvWbXxCB+vAVf9wHrWAZ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P4LS+AAAA2wAAAA8AAAAAAAAAAAAAAAAAmAIAAGRycy9kb3ducmV2&#10;LnhtbFBLBQYAAAAABAAEAPUAAACDAwAAAAA=&#10;" fillcolor="#a8d7e7" strokecolor="#5990ff [1300]" strokeweight="0"/>
                  <v:shape id="Freeform 81" o:spid="_x0000_s1098" style="position:absolute;left:68262;top:3317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9UsQA&#10;AADbAAAADwAAAGRycy9kb3ducmV2LnhtbESPQUsDMRSE74L/ITzBm81uD1rWpqUKlgr20Frx+tw8&#10;N0s3L0vy2q7/vikUPA4z8w0znQ++U0eKqQ1soBwVoIjrYFtuDOw+3x4moJIgW+wCk4E/SjCf3d5M&#10;sbLhxBs6bqVRGcKpQgNOpK+0TrUjj2kUeuLs/YboUbKMjbYRTxnuOz0uikftseW84LCnV0f1fnvw&#10;BvbuRb7t04dtdu+LpfuK6x8p18bc3w2LZ1BCg/yHr+2VNTAp4fIl/wA9O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6PVLEAAAA2wAAAA8AAAAAAAAAAAAAAAAAmAIAAGRycy9k&#10;b3ducmV2LnhtbFBLBQYAAAAABAAEAPUAAACJAwAAAAA=&#10;" path="m2,l3,17r,l3,19r,-4l2,12,2,8,,4,2,xe" fillcolor="#a8d7e7" strokecolor="#5990ff [1300]" strokeweight="0">
                    <v:path arrowok="t" o:connecttype="custom" o:connectlocs="3175,0;4763,26988;4763,26988;4763,30163;4763,23813;3175,19050;3175,12700;0,6350;3175,0" o:connectangles="0,0,0,0,0,0,0,0,0"/>
                  </v:shape>
                  <v:shape id="Freeform 82" o:spid="_x0000_s1099" style="position:absolute;left:68310;top:3683;width:0;height:158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LdMMA&#10;AADbAAAADwAAAGRycy9kb3ducmV2LnhtbESPQWsCMRSE7wX/Q3hCbzWrBVlXo4jQotBL1YPenpu3&#10;m8XNy7KJGv99Uyj0OMzMN8xiFW0r7tT7xrGC8SgDQVw63XCt4Hj4eMtB+ICssXVMCp7kYbUcvCyw&#10;0O7B33Tfh1okCPsCFZgQukJKXxqy6EeuI05e5XqLIcm+lrrHR4LbVk6ybCotNpwWDHa0MVRe9zer&#10;4H321Zhzbi+nXTV2h88q2mwalXodxvUcRKAY/sN/7a1WkE/g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WLdMMAAADbAAAADwAAAAAAAAAAAAAAAACYAgAAZHJzL2Rv&#10;d25yZXYueG1sUEsFBgAAAAAEAAQA9QAAAIgDAAAAAA==&#10;" path="m,l,1,,3,,6,,9r,1l,9,,7,,3,,1,,xe" fillcolor="#a8d7e7" strokecolor="#5990ff [1300]" strokeweight="0">
                    <v:path arrowok="t" o:connecttype="custom" o:connectlocs="0,0;0,1588;0,4763;0,9525;0,14288;0,15875;0,14288;0,11113;0,4763;0,1588;0,0" o:connectangles="0,0,0,0,0,0,0,0,0,0,0"/>
                  </v:shape>
                  <v:shape id="Freeform 83" o:spid="_x0000_s1100" style="position:absolute;left:47;top:3714;width:16;height:6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KKsYA&#10;AADbAAAADwAAAGRycy9kb3ducmV2LnhtbESPQWvCQBSE7wX/w/KEXkQ31SIxuorUVorgwagHb4/s&#10;Mwlm34bsVqO/vlsoeBxm5htmtmhNJa7UuNKygrdBBII4s7rkXMFh/9WPQTiPrLGyTAru5GAx77zM&#10;MNH2xju6pj4XAcIuQQWF93UipcsKMugGtiYO3tk2Bn2QTS51g7cAN5UcRtFYGiw5LBRY00dB2SX9&#10;MQrM5+oU616ersfryWNzP25753et1Gu3XU5BeGr9M/zf/tYK4hH8fQk/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UKKsYAAADbAAAADwAAAAAAAAAAAAAAAACYAgAAZHJz&#10;L2Rvd25yZXYueG1sUEsFBgAAAAAEAAQA9QAAAIsDAAAAAA==&#10;" path="m1,l,4,,3,,1,1,xe" fillcolor="#a8d7e7" strokecolor="#5990ff [1300]" strokeweight="0">
                    <v:path arrowok="t" o:connecttype="custom" o:connectlocs="1588,0;0,6350;0,4763;0,1588;1588,0" o:connectangles="0,0,0,0,0"/>
                  </v:shape>
                  <v:shape id="Freeform 84" o:spid="_x0000_s1101" style="position:absolute;left:58547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jzOMIA&#10;AADbAAAADwAAAGRycy9kb3ducmV2LnhtbESP3YrCMBSE7wXfIRxh7zT9WUrpGkUEQVgQ/HmAQ3O2&#10;KTYnpYlaffrNwoKXw8x8wyzXo+3EnQbfOlaQLhIQxLXTLTcKLufdvAThA7LGzjEpeJKH9Wo6WWKl&#10;3YOPdD+FRkQI+woVmBD6SkpfG7LoF64njt6PGyyGKIdG6gEfEW47mSVJIS22HBcM9rQ1VF9PN6ug&#10;yI5pluWXtDjk5QsPOSbmG5X6mI2bLxCBxvAO/7f3WkH5CX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PM4wgAAANsAAAAPAAAAAAAAAAAAAAAAAJgCAABkcnMvZG93&#10;bnJldi54bWxQSwUGAAAAAAQABAD1AAAAhwMAAAAA&#10;" path="m,l,4,,3,,1,,xe" fillcolor="#a8d7e7" strokecolor="#5990ff [1300]" strokeweight="0">
                    <v:path arrowok="t" o:connecttype="custom" o:connectlocs="0,0;0,6350;0,4763;0,1588;0,0" o:connectangles="0,0,0,0,0"/>
                  </v:shape>
                  <v:shape id="Freeform 85" o:spid="_x0000_s1102" style="position:absolute;left:48768;top:3317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7UcQA&#10;AADbAAAADwAAAGRycy9kb3ducmV2LnhtbESPQWsCMRSE70L/Q3iF3jRroVW2RrGFFgv1UGvp9XXz&#10;ulncvCzJU9d/bwqCx2FmvmFmi9636kAxNYENjEcFKOIq2IZrA9uv1+EUVBJki21gMnCiBIv5zWCG&#10;pQ1H/qTDRmqVIZxKNOBEulLrVDnymEahI87eX4geJctYaxvxmOG+1fdF8ag9NpwXHHb04qjabfbe&#10;wM49y4+dfNh6+758c99x/SvjtTF3t/3yCZRQL9fwpb2yBqYP8P8l/wA9P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BO1HEAAAA2wAAAA8AAAAAAAAAAAAAAAAAmAIAAGRycy9k&#10;b3ducmV2LnhtbFBLBQYAAAAABAAEAPUAAACJAwAAAAA=&#10;" path="m,l3,17r-1,l2,19r,-4l2,12,,8,,4,,xe" fillcolor="#a8d7e7" strokecolor="#5990ff [1300]" strokeweight="0">
                    <v:path arrowok="t" o:connecttype="custom" o:connectlocs="0,0;4763,26988;3175,26988;3175,30163;3175,23813;3175,19050;0,12700;0,6350;0,0" o:connectangles="0,0,0,0,0,0,0,0,0"/>
                  </v:shape>
                  <v:shape id="Freeform 86" o:spid="_x0000_s1103" style="position:absolute;left:48799;top:3683;width:16;height:158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ZsdcQA&#10;AADbAAAADwAAAGRycy9kb3ducmV2LnhtbESPwWrDMBBE74H+g9hAb4mclBrHjRJKoGDoqYkPyW2x&#10;1paptTKSkrj9+qpQ6HGYmTfMdj/ZQdzIh96xgtUyA0HcON1zp6A+vS0KECEiaxwck4IvCrDfPcy2&#10;WGp35w+6HWMnEoRDiQpMjGMpZWgMWQxLNxInr3XeYkzSd1J7vCe4HeQ6y3Jpsee0YHCkg6Hm83i1&#10;Ck5hXW0uppLn5+9N/uTf27wuWqUe59PrC4hIU/wP/7UrraDI4fdL+g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GbHXEAAAA2wAAAA8AAAAAAAAAAAAAAAAAmAIAAGRycy9k&#10;b3ducmV2LnhtbFBLBQYAAAAABAAEAPUAAACJAwAAAAA=&#10;" path="m,l,1,1,3,,6,1,9r,1l,9,,7,,3,,1,,xe" fillcolor="#a8d7e7" strokecolor="#5990ff [1300]" strokeweight="0">
                    <v:path arrowok="t" o:connecttype="custom" o:connectlocs="0,0;0,1588;1588,4763;0,9525;1588,14288;1588,15875;0,14288;0,11113;0,4763;0,1588;0,0" o:connectangles="0,0,0,0,0,0,0,0,0,0,0"/>
                  </v:shape>
                  <v:shape id="Freeform 87" o:spid="_x0000_s1104" style="position:absolute;left:39020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tT8IA&#10;AADbAAAADwAAAGRycy9kb3ducmV2LnhtbESP3YrCMBSE7xd8h3CEvVvTH6ilGkUEQVgQ/HmAQ3Ns&#10;is1JaaJWn36zsLCXw8x8wyzXo+3EgwbfOlaQzhIQxLXTLTcKLufdVwnCB2SNnWNS8CIP69XkY4mV&#10;dk8+0uMUGhEh7CtUYELoKyl9bciin7meOHpXN1gMUQ6N1AM+I9x2MkuSQlpsOS4Y7GlrqL6d7lZB&#10;kR3TLMsvaXHIyzceckzMNyr1OR03CxCBxvAf/mvvtYJyDr9f4g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m1PwgAAANsAAAAPAAAAAAAAAAAAAAAAAJgCAABkcnMvZG93&#10;bnJldi54bWxQSwUGAAAAAAQABAD1AAAAhwMAAAAA&#10;" path="m,l,4,,3,,1,,xe" fillcolor="#a8d7e7" strokecolor="#5990ff [1300]" strokeweight="0">
                    <v:path arrowok="t" o:connecttype="custom" o:connectlocs="0,0;0,6350;0,4763;0,1588;0,0" o:connectangles="0,0,0,0,0"/>
                  </v:shape>
                  <v:shape id="Freeform 88" o:spid="_x0000_s1105" style="position:absolute;left:29241;top:3317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CUz8EA&#10;AADbAAAADwAAAGRycy9kb3ducmV2LnhtbERPTWsCMRC9F/ofwhS81awerGyNYgsVC/VQtXgdN9PN&#10;4mayJKNu/705CD0+3vds0ftWXSimJrCB0bAARVwF23BtYL/7eJ6CSoJssQ1MBv4owWL++DDD0oYr&#10;f9NlK7XKIZxKNOBEulLrVDnymIahI87cb4geJcNYaxvxmsN9q8dFMdEeG84NDjt6d1Sdtmdv4OTe&#10;5GBfvmy9/1yu3E/cHGW0MWbw1C9fQQn18i++u9fWwDSPzV/yD9D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AlM/BAAAA2wAAAA8AAAAAAAAAAAAAAAAAmAIAAGRycy9kb3du&#10;cmV2LnhtbFBLBQYAAAAABAAEAPUAAACGAwAAAAA=&#10;" path="m,l3,17r,l3,19r,-4l1,12,1,8,,4,,xe" fillcolor="#a8d7e7" strokecolor="#5990ff [1300]" strokeweight="0">
                    <v:path arrowok="t" o:connecttype="custom" o:connectlocs="0,0;4763,26988;4763,26988;4763,30163;4763,23813;1588,19050;1588,12700;0,6350;0,0" o:connectangles="0,0,0,0,0,0,0,0,0"/>
                  </v:shape>
                  <v:shape id="Freeform 89" o:spid="_x0000_s1106" style="position:absolute;left:29257;top:3683;width:32;height:158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6OIcQA&#10;AADbAAAADwAAAGRycy9kb3ducmV2LnhtbESPT2sCMRTE70K/Q3iFXqRm9WDXrVFEKhTpof7B82Pz&#10;3CxuXpZNjNtvbwqCx2FmfsPMl71tRKTO144VjEcZCOLS6ZorBcfD5j0H4QOyxsYxKfgjD8vFy2CO&#10;hXY33lHch0okCPsCFZgQ2kJKXxqy6EeuJU7e2XUWQ5JdJXWHtwS3jZxk2VRarDktGGxpbai87K9W&#10;QZycYvmx3XxNhyuOp1/UP1czU+rttV99ggjUh2f40f7WCvIZ/H9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+jiHEAAAA2wAAAA8AAAAAAAAAAAAAAAAAmAIAAGRycy9k&#10;b3ducmV2LnhtbFBLBQYAAAAABAAEAPUAAACJAwAAAAA=&#10;" path="m2,r,1l2,3r,3l2,9r,1l2,9,2,7,,3,2,1,2,xe" fillcolor="#a8d7e7" strokecolor="#5990ff [1300]" strokeweight="0">
                    <v:path arrowok="t" o:connecttype="custom" o:connectlocs="3175,0;3175,1588;3175,4763;3175,9525;3175,14288;3175,15875;3175,14288;3175,11113;0,4763;3175,1588;3175,0" o:connectangles="0,0,0,0,0,0,0,0,0,0,0"/>
                  </v:shape>
                  <v:shape id="Freeform 90" o:spid="_x0000_s1107" style="position:absolute;left:19510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j5sAA&#10;AADbAAAADwAAAGRycy9kb3ducmV2LnhtbERP3UrDMBS+H/gO4QjebekPlK02LUMQBGHQugc4NMem&#10;rDkpTeyqT28uBC8/vv+q2ewkVlr86FhBekhAEPdOjzwouH687o8gfEDWODkmBd/koakfdhWW2t25&#10;pbULg4gh7EtUYEKYSyl9b8iiP7iZOHKfbrEYIlwGqRe8x3A7ySxJCmlx5NhgcKYXQ/2t+7IKiqxN&#10;syy/psUlP/7gJcfEvKNST4/b+RlEoC38i//cb1rBKa6PX+IPk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pj5sAAAADbAAAADwAAAAAAAAAAAAAAAACYAgAAZHJzL2Rvd25y&#10;ZXYueG1sUEsFBgAAAAAEAAQA9QAAAIUDAAAAAA==&#10;" path="m,l,4,,3,,1,,xe" fillcolor="#a8d7e7" strokecolor="#5990ff [1300]" strokeweight="0">
                    <v:path arrowok="t" o:connecttype="custom" o:connectlocs="0,0;0,6350;0,4763;0,1588;0,0" o:connectangles="0,0,0,0,0"/>
                  </v:shape>
                  <v:shape id="Freeform 91" o:spid="_x0000_s1108" style="position:absolute;left:9747;top:3317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rj8UA&#10;AADbAAAADwAAAGRycy9kb3ducmV2LnhtbESPT0sDMRTE74LfITyhN5vdHvyzNi1VqLTQHqwVr8/N&#10;c7N087Ikr+367RtB8DjMzG+Y6XzwnTpRTG1gA+W4AEVcB9tyY2D/vrx9AJUE2WIXmAz8UIL57Ppq&#10;ipUNZ36j004alSGcKjTgRPpK61Q78pjGoSfO3neIHiXL2Ggb8ZzhvtOTorjTHlvOCw57enFUH3ZH&#10;b+DgnuXT3m9ss18vXt1H3H5JuTVmdDMsnkAJDfIf/muvrIHHEn6/5B+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6uPxQAAANsAAAAPAAAAAAAAAAAAAAAAAJgCAABkcnMv&#10;ZG93bnJldi54bWxQSwUGAAAAAAQABAD1AAAAigMAAAAA&#10;" path="m,l3,17r-2,l1,19r,-4l1,12,,8,,4,,xe" fillcolor="#a8d7e7" strokecolor="#5990ff [1300]" strokeweight="0">
                    <v:path arrowok="t" o:connecttype="custom" o:connectlocs="0,0;4763,26988;1588,26988;1588,30163;1588,23813;1588,19050;0,12700;0,6350;0,0" o:connectangles="0,0,0,0,0,0,0,0,0"/>
                  </v:shape>
                  <v:shape id="Freeform 92" o:spid="_x0000_s1109" style="position:absolute;left:9763;top:3683;width:31;height:158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OKjcMA&#10;AADbAAAADwAAAGRycy9kb3ducmV2LnhtbESPQWsCMRSE74L/ITyhF9Gse7C6GkWkQpEeqi2eH5vX&#10;zdLNy7KJcfvvTUHwOMzMN8x629tGROp87VjBbJqBIC6drrlS8P11mCxA+ICssXFMCv7Iw3YzHKyx&#10;0O7GJ4rnUIkEYV+gAhNCW0jpS0MW/dS1xMn7cZ3FkGRXSd3hLcFtI/Msm0uLNacFgy3tDZW/56tV&#10;EPNLLF+Ph7f5eMfx8on642qWSr2M+t0KRKA+PMOP9rtWsMzh/0v6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OKjcMAAADbAAAADwAAAAAAAAAAAAAAAACYAgAAZHJzL2Rv&#10;d25yZXYueG1sUEsFBgAAAAAEAAQA9QAAAIgDAAAAAA==&#10;" path="m,l,1,,3,,6,,9r2,1l,9,,7,,3,,1,,xe" fillcolor="#a8d7e7" strokecolor="#5990ff [1300]" strokeweight="0">
                    <v:path arrowok="t" o:connecttype="custom" o:connectlocs="0,0;0,1588;0,4763;0,9525;0,14288;3175,15875;0,14288;0,11113;0,4763;0,1588;0,0" o:connectangles="0,0,0,0,0,0,0,0,0,0,0"/>
                  </v:shape>
                  <v:shape id="Freeform 93" o:spid="_x0000_s1110" style="position:absolute;left:9747;top:3921;width:159;height:55737;visibility:visible;mso-wrap-style:square;v-text-anchor:top" coordsize="10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5e0sQA&#10;AADbAAAADwAAAGRycy9kb3ducmV2LnhtbESPT2sCMRTE70K/Q3iCN81atehqlFIo9lb8U8TbI3lu&#10;Fjcv202q67dvBMHjMDO/YRar1lXiQk0oPSsYDjIQxNqbkgsF+91nfwoiRGSDlWdScKMAq+VLZ4G5&#10;8Vfe0GUbC5EgHHJUYGOscymDtuQwDHxNnLyTbxzGJJtCmgavCe4q+Zplb9JhyWnBYk0flvR5++cU&#10;TO2PPf2Oj3rvJno2XMf197E+KNXrtu9zEJHa+Aw/2l9GwWwE9y/p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+XtLEAAAA2wAAAA8AAAAAAAAAAAAAAAAAmAIAAGRycy9k&#10;b3ducmV2LnhtbFBLBQYAAAAABAAEAPUAAACJAw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a8d7e7" strokecolor="#5990ff [1300]" strokeweight="0">
                    <v:path arrowok="t" o:connecttype="custom" o:connectlocs="1588,0;4763,395288;6350,560388;6350,630238;7938,863600;7938,1125538;7938,1317625;11113,1517650;7938,1622425;7938,1798638;7938,1820863;7938,2001838;7938,2316163;11113,2749550;12700,3070225;12700,3141663;12700,3276600;14288,3867150;12700,3948113;11113,4003675;12700,4329113;14288,4483100;14288,4627563;15875,4759325;15875,4935538;14288,5108575;15875,5187950;12700,5254625;12700,5276850;14288,5451475;14288,5464175;14288,5511800;11113,5557838;6350,5572125;1588,5557838;4763,5541963;6350,5540375;11113,5497513;7938,5480050;11113,5473700;6350,5427663;6350,5276850;7938,4630738;7938,4078288;6350,3530600;6350,2744788;4763,2174875;4763,2095500;1588,1527175;1588,889000;1588,677863;0,257175;0,93663;1588,87313;0,74613;1588,4763" o:connectangles="0,0,0,0,0,0,0,0,0,0,0,0,0,0,0,0,0,0,0,0,0,0,0,0,0,0,0,0,0,0,0,0,0,0,0,0,0,0,0,0,0,0,0,0,0,0,0,0,0,0,0,0,0,0,0,0"/>
                    <o:lock v:ext="edit" verticies="t"/>
                  </v:shape>
                  <v:rect id="Rectangle 94" o:spid="_x0000_s1111" style="position:absolute;left:9810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1wasMA&#10;AADbAAAADwAAAGRycy9kb3ducmV2LnhtbESPzYoCMRCE78K+Q2hhL6IZF5F1NIosLiyIB3Uvc2sm&#10;PT866QxJ1PHtjSB4LKrqK2qx6kwjruR8bVnBeJSAIM6trrlU8H/8HX6D8AFZY2OZFNzJw2r50Vtg&#10;qu2N93Q9hFJECPsUFVQhtKmUPq/IoB/Zljh6hXUGQ5SulNrhLcJNI7+SZCoN1hwXKmzpp6L8fLgY&#10;BdNtdlkXGcnB3Xs6bVwoTLZT6rPfrecgAnXhHX61/7SC2Q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1wasMAAADbAAAADwAAAAAAAAAAAAAAAACYAgAAZHJzL2Rv&#10;d25yZXYueG1sUEsFBgAAAAAEAAQA9QAAAIgDAAAAAA==&#10;" fillcolor="#a8d7e7" strokecolor="#5990ff [1300]" strokeweight="0"/>
                  <v:shape id="Freeform 95" o:spid="_x0000_s1112" style="position:absolute;left:9890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AfsIA&#10;AADbAAAADwAAAGRycy9kb3ducmV2LnhtbESP3YrCMBSE7xd8h3AE79b0hy1ajSILC8KC4M8DHJpj&#10;U2xOShO1+vSbBcHLYWa+YZbrwbbiRr1vHCtIpwkI4srphmsFp+PP5wyED8gaW8ek4EEe1qvRxxJL&#10;7e68p9sh1CJC2JeowITQlVL6ypBFP3UdcfTOrrcYouxrqXu8R7htZZYkhbTYcFww2NG3oepyuFoF&#10;RbZPsyw/pcUunz1xl2NiflGpyXjYLEAEGsI7/GpvtYL5F/x/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cB+wgAAANsAAAAPAAAAAAAAAAAAAAAAAJgCAABkcnMvZG93&#10;bnJldi54bWxQSwUGAAAAAAQABAD1AAAAhwMAAAAA&#10;" path="m,l,1,,2,,4,,xe" fillcolor="#a8d7e7" strokecolor="#5990ff [1300]" strokeweight="0">
                    <v:path arrowok="t" o:connecttype="custom" o:connectlocs="0,0;0,1588;0,3175;0,6350;0,0" o:connectangles="0,0,0,0,0"/>
                  </v:shape>
                </v:group>
                <v:group id="Group 3" o:spid="_x0000_s1113" style="position:absolute;left:63;width:68390;height:3254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4" o:spid="_x0000_s1114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6/gcUA&#10;AADaAAAADwAAAGRycy9kb3ducmV2LnhtbESPW2sCMRSE3wX/QziCbzVr7UVWo9iCUBBpvYG+HTbH&#10;3dDNybKJ6/rvTaHg4zAz3zDTeWtL0VDtjWMFw0ECgjhz2nCuYL9bPo1B+ICssXRMCm7kYT7rdqaY&#10;anflDTXbkIsIYZ+igiKEKpXSZwVZ9ANXEUfv7GqLIco6l7rGa4TbUj4nyZu0aDguFFjRZ0HZ7/Zi&#10;Ffwsvo/ucF6Z0+a1WZv3UfaRD8dK9XvtYgIiUBse4f/2l1bwAn9X4g2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r+BxQAAANoAAAAPAAAAAAAAAAAAAAAAAJgCAABkcnMv&#10;ZG93bnJldi54bWxQSwUGAAAAAAQABAD1AAAAigM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002060 [32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5" o:spid="_x0000_s1115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33XcIA&#10;AADaAAAADwAAAGRycy9kb3ducmV2LnhtbESPS2vDMBCE74X8B7GF3hq5j5jiWAmhaSCXHPLofbE2&#10;lrG0MpaaKP8+KhR6HGbmG6ZeJmfFhcbQeVbwMi1AEDded9wqOB03zx8gQkTWaD2TghsFWC4mDzVW&#10;2l95T5dDbEWGcKhQgYlxqKQMjSGHYeoH4uyd/egwZjm2Uo94zXBn5WtRlNJhx3nB4ECfhpr+8OMU&#10;fL2tZ6W3u+49mb1dl2n33Set1NNjWs1BRErxP/zX3moFM/i9km+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fddwgAAANoAAAAPAAAAAAAAAAAAAAAAAJgCAABkcnMvZG93&#10;bnJldi54bWxQSwUGAAAAAAQABAD1AAAAhwM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002060 [32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6" o:spid="_x0000_s1116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EZsEA&#10;AADaAAAADwAAAGRycy9kb3ducmV2LnhtbESPT4vCMBTE7wt+h/AWvCxruh5Eu42iC4J48x9eH81r&#10;U7d5KU209dsbQfA4zMxvmGzR21rcqPWVYwU/owQEce50xaWC42H9PQXhA7LG2jEpuJOHxXzwkWGq&#10;Xcc7uu1DKSKEfYoKTAhNKqXPDVn0I9cQR69wrcUQZVtK3WIX4baW4ySZSIsVxwWDDf0Zyv/3V6ug&#10;Mnj6mq4O5+PsUjS2k+gvy61Sw89++QsiUB/e4Vd7oxVM4Hkl3g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HxGbBAAAA2gAAAA8AAAAAAAAAAAAAAAAAmAIAAGRycy9kb3du&#10;cmV2LnhtbFBLBQYAAAAABAAEAPUAAACGAw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002060 [32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7" o:spid="_x0000_s1117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I3E8QA&#10;AADaAAAADwAAAGRycy9kb3ducmV2LnhtbESPQWsCMRSE7wX/Q3iCt5qtB7VboxSpoAeRbkvp8XXz&#10;ulncvCybNK7+elMQPA4z8w2zWPW2EZE6XztW8DTOQBCXTtdcKfj82DzOQfiArLFxTArO5GG1HDws&#10;MNfuxO8Ui1CJBGGfowITQptL6UtDFv3YtcTJ+3WdxZBkV0nd4SnBbSMnWTaVFmtOCwZbWhsqj8Wf&#10;VbA/7i9x0/xMv5xZv+0mz4fvWESlRsP+9QVEoD7cw7f2ViuYwf+Vd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yNxPEAAAA2gAAAA8AAAAAAAAAAAAAAAAAmAIAAGRycy9k&#10;b3ducmV2LnhtbFBLBQYAAAAABAAEAPUAAACJAw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002060 [32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8" o:spid="_x0000_s1118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umMIA&#10;AADaAAAADwAAAGRycy9kb3ducmV2LnhtbERPz2vCMBS+C/4P4Qm7DE23g53VKLIx1tPYqqLHR/Ns&#10;i81LSbK2+++Xw8Djx/d7sxtNK3pyvrGs4GmRgCAurW64UnA8vM9fQPiArLG1TAp+ycNuO51sMNN2&#10;4G/qi1CJGMI+QwV1CF0mpS9rMugXtiOO3NU6gyFCV0ntcIjhppXPSbKUBhuODTV29FpTeSt+jIK3&#10;r8/T5XR+vKXLMr24Y64/iutKqYfZuF+DCDSGu/jfnWsFcWu8Em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+6YwgAAANoAAAAPAAAAAAAAAAAAAAAAAJgCAABkcnMvZG93&#10;bnJldi54bWxQSwUGAAAAAAQABAD1AAAAhwMAAAAA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5990ff [1300]" strokecolor="#0659ff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9" o:spid="_x0000_s1119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jasIA&#10;AADaAAAADwAAAGRycy9kb3ducmV2LnhtbESPQWvCQBSE7wX/w/KE3urGUlKbukoUlB411Z4f2dck&#10;mn2bZtck9de7QqHHYWa+YebLwdSio9ZVlhVMJxEI4tzqigsFh8/N0wyE88gaa8uk4JccLBejhzkm&#10;2va8py7zhQgQdgkqKL1vEildXpJBN7ENcfC+bWvQB9kWUrfYB7ip5XMUxdJgxWGhxIbWJeXn7GLu&#10;lGJ1PKVZ97I9fsXDLk5ff669Uo/jIX0H4Wnw/+G/9odW8Ab3K+EG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+NqwgAAANoAAAAPAAAAAAAAAAAAAAAAAJgCAABkcnMvZG93&#10;bnJldi54bWxQSwUGAAAAAAQABAD1AAAAhw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5990ff [1300]" strokecolor="#0659ff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0" o:spid="_x0000_s1120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Nt4sYA&#10;AADbAAAADwAAAGRycy9kb3ducmV2LnhtbESPQWvCQBCF7wX/wzJCL1I39aA1uootFEqhSmOh12l2&#10;TILZ2bC71eiv7xyE3mZ4b977ZrnuXatOFGLj2cDjOANFXHrbcGXga//68AQqJmSLrWcycKEI69Xg&#10;bom59Wf+pFORKiUhHHM0UKfU5VrHsiaHcew7YtEOPjhMsoZK24BnCXetnmTZVDtsWBpq7OilpvJY&#10;/DoD23CdTXfPk55/Zh8+K76372k+MuZ+2G8WoBL16d98u36zgi/08os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Nt4sYAAADb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5990ff [1300]" strokecolor="#0659ff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w10:wrap anchorx="page" anchory="margin"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Description w:val="Notes"/>
      </w:tblPr>
      <w:tblGrid>
        <w:gridCol w:w="5760"/>
        <w:gridCol w:w="629"/>
        <w:gridCol w:w="4411"/>
      </w:tblGrid>
      <w:tr w:rsidR="008E7745">
        <w:trPr>
          <w:trHeight w:hRule="exact" w:val="4464"/>
          <w:jc w:val="center"/>
        </w:trPr>
        <w:tc>
          <w:tcPr>
            <w:tcW w:w="5760" w:type="dxa"/>
          </w:tcPr>
          <w:p w:rsidR="008E7745" w:rsidRDefault="005A0DC5">
            <w:pPr>
              <w:pStyle w:val="Year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F97084">
              <w:t>April</w:t>
            </w:r>
            <w:r>
              <w:fldChar w:fldCharType="end"/>
            </w:r>
          </w:p>
          <w:p w:rsidR="008E7745" w:rsidRDefault="005A0DC5">
            <w:pPr>
              <w:pStyle w:val="Month"/>
              <w:spacing w:after="2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0" allowOverlap="1">
                      <wp:simplePos x="0" y="0"/>
                      <wp:positionH relativeFrom="page">
                        <wp:posOffset>237490</wp:posOffset>
                      </wp:positionH>
                      <wp:positionV relativeFrom="page">
                        <wp:posOffset>722630</wp:posOffset>
                      </wp:positionV>
                      <wp:extent cx="3118104" cy="411480"/>
                      <wp:effectExtent l="0" t="0" r="82550" b="7620"/>
                      <wp:wrapNone/>
                      <wp:docPr id="190" name="Year Backing" descr="Month and Year Graphic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8104" cy="411480"/>
                                <a:chOff x="0" y="0"/>
                                <a:chExt cx="3857625" cy="517525"/>
                              </a:xfrm>
                            </wpg:grpSpPr>
                            <wps:wsp>
                              <wps:cNvPr id="191" name="Freeform 19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40025" y="0"/>
                                  <a:ext cx="990600" cy="517525"/>
                                </a:xfrm>
                                <a:custGeom>
                                  <a:avLst/>
                                  <a:gdLst>
                                    <a:gd name="T0" fmla="*/ 76 w 87"/>
                                    <a:gd name="T1" fmla="*/ 1 h 45"/>
                                    <a:gd name="T2" fmla="*/ 70 w 87"/>
                                    <a:gd name="T3" fmla="*/ 1 h 45"/>
                                    <a:gd name="T4" fmla="*/ 70 w 87"/>
                                    <a:gd name="T5" fmla="*/ 1 h 45"/>
                                    <a:gd name="T6" fmla="*/ 78 w 87"/>
                                    <a:gd name="T7" fmla="*/ 0 h 45"/>
                                    <a:gd name="T8" fmla="*/ 76 w 87"/>
                                    <a:gd name="T9" fmla="*/ 1 h 45"/>
                                    <a:gd name="T10" fmla="*/ 76 w 87"/>
                                    <a:gd name="T11" fmla="*/ 1 h 45"/>
                                    <a:gd name="T12" fmla="*/ 74 w 87"/>
                                    <a:gd name="T13" fmla="*/ 1 h 45"/>
                                    <a:gd name="T14" fmla="*/ 74 w 87"/>
                                    <a:gd name="T15" fmla="*/ 1 h 45"/>
                                    <a:gd name="T16" fmla="*/ 72 w 87"/>
                                    <a:gd name="T17" fmla="*/ 1 h 45"/>
                                    <a:gd name="T18" fmla="*/ 71 w 87"/>
                                    <a:gd name="T19" fmla="*/ 1 h 45"/>
                                    <a:gd name="T20" fmla="*/ 70 w 87"/>
                                    <a:gd name="T21" fmla="*/ 1 h 45"/>
                                    <a:gd name="T22" fmla="*/ 44 w 87"/>
                                    <a:gd name="T23" fmla="*/ 2 h 45"/>
                                    <a:gd name="T24" fmla="*/ 43 w 87"/>
                                    <a:gd name="T25" fmla="*/ 2 h 45"/>
                                    <a:gd name="T26" fmla="*/ 43 w 87"/>
                                    <a:gd name="T27" fmla="*/ 2 h 45"/>
                                    <a:gd name="T28" fmla="*/ 37 w 87"/>
                                    <a:gd name="T29" fmla="*/ 2 h 45"/>
                                    <a:gd name="T30" fmla="*/ 35 w 87"/>
                                    <a:gd name="T31" fmla="*/ 2 h 45"/>
                                    <a:gd name="T32" fmla="*/ 33 w 87"/>
                                    <a:gd name="T33" fmla="*/ 3 h 45"/>
                                    <a:gd name="T34" fmla="*/ 20 w 87"/>
                                    <a:gd name="T35" fmla="*/ 3 h 45"/>
                                    <a:gd name="T36" fmla="*/ 9 w 87"/>
                                    <a:gd name="T37" fmla="*/ 4 h 45"/>
                                    <a:gd name="T38" fmla="*/ 0 w 87"/>
                                    <a:gd name="T39" fmla="*/ 4 h 45"/>
                                    <a:gd name="T40" fmla="*/ 1 w 87"/>
                                    <a:gd name="T41" fmla="*/ 10 h 45"/>
                                    <a:gd name="T42" fmla="*/ 1 w 87"/>
                                    <a:gd name="T43" fmla="*/ 15 h 45"/>
                                    <a:gd name="T44" fmla="*/ 1 w 87"/>
                                    <a:gd name="T45" fmla="*/ 25 h 45"/>
                                    <a:gd name="T46" fmla="*/ 2 w 87"/>
                                    <a:gd name="T47" fmla="*/ 27 h 45"/>
                                    <a:gd name="T48" fmla="*/ 2 w 87"/>
                                    <a:gd name="T49" fmla="*/ 27 h 45"/>
                                    <a:gd name="T50" fmla="*/ 2 w 87"/>
                                    <a:gd name="T51" fmla="*/ 31 h 45"/>
                                    <a:gd name="T52" fmla="*/ 2 w 87"/>
                                    <a:gd name="T53" fmla="*/ 34 h 45"/>
                                    <a:gd name="T54" fmla="*/ 2 w 87"/>
                                    <a:gd name="T55" fmla="*/ 34 h 45"/>
                                    <a:gd name="T56" fmla="*/ 2 w 87"/>
                                    <a:gd name="T57" fmla="*/ 36 h 45"/>
                                    <a:gd name="T58" fmla="*/ 2 w 87"/>
                                    <a:gd name="T59" fmla="*/ 43 h 45"/>
                                    <a:gd name="T60" fmla="*/ 3 w 87"/>
                                    <a:gd name="T61" fmla="*/ 45 h 45"/>
                                    <a:gd name="T62" fmla="*/ 3 w 87"/>
                                    <a:gd name="T63" fmla="*/ 45 h 45"/>
                                    <a:gd name="T64" fmla="*/ 5 w 87"/>
                                    <a:gd name="T65" fmla="*/ 45 h 45"/>
                                    <a:gd name="T66" fmla="*/ 6 w 87"/>
                                    <a:gd name="T67" fmla="*/ 45 h 45"/>
                                    <a:gd name="T68" fmla="*/ 13 w 87"/>
                                    <a:gd name="T69" fmla="*/ 45 h 45"/>
                                    <a:gd name="T70" fmla="*/ 19 w 87"/>
                                    <a:gd name="T71" fmla="*/ 45 h 45"/>
                                    <a:gd name="T72" fmla="*/ 52 w 87"/>
                                    <a:gd name="T73" fmla="*/ 43 h 45"/>
                                    <a:gd name="T74" fmla="*/ 68 w 87"/>
                                    <a:gd name="T75" fmla="*/ 43 h 45"/>
                                    <a:gd name="T76" fmla="*/ 68 w 87"/>
                                    <a:gd name="T77" fmla="*/ 43 h 45"/>
                                    <a:gd name="T78" fmla="*/ 70 w 87"/>
                                    <a:gd name="T79" fmla="*/ 43 h 45"/>
                                    <a:gd name="T80" fmla="*/ 71 w 87"/>
                                    <a:gd name="T81" fmla="*/ 43 h 45"/>
                                    <a:gd name="T82" fmla="*/ 72 w 87"/>
                                    <a:gd name="T83" fmla="*/ 43 h 45"/>
                                    <a:gd name="T84" fmla="*/ 73 w 87"/>
                                    <a:gd name="T85" fmla="*/ 43 h 45"/>
                                    <a:gd name="T86" fmla="*/ 73 w 87"/>
                                    <a:gd name="T87" fmla="*/ 43 h 45"/>
                                    <a:gd name="T88" fmla="*/ 81 w 87"/>
                                    <a:gd name="T89" fmla="*/ 43 h 45"/>
                                    <a:gd name="T90" fmla="*/ 85 w 87"/>
                                    <a:gd name="T91" fmla="*/ 43 h 45"/>
                                    <a:gd name="T92" fmla="*/ 85 w 87"/>
                                    <a:gd name="T93" fmla="*/ 43 h 45"/>
                                    <a:gd name="T94" fmla="*/ 87 w 87"/>
                                    <a:gd name="T95" fmla="*/ 43 h 45"/>
                                    <a:gd name="T96" fmla="*/ 87 w 87"/>
                                    <a:gd name="T97" fmla="*/ 41 h 45"/>
                                    <a:gd name="T98" fmla="*/ 87 w 87"/>
                                    <a:gd name="T99" fmla="*/ 38 h 45"/>
                                    <a:gd name="T100" fmla="*/ 87 w 87"/>
                                    <a:gd name="T101" fmla="*/ 33 h 45"/>
                                    <a:gd name="T102" fmla="*/ 86 w 87"/>
                                    <a:gd name="T103" fmla="*/ 24 h 45"/>
                                    <a:gd name="T104" fmla="*/ 85 w 87"/>
                                    <a:gd name="T105" fmla="*/ 19 h 45"/>
                                    <a:gd name="T106" fmla="*/ 85 w 87"/>
                                    <a:gd name="T107" fmla="*/ 13 h 45"/>
                                    <a:gd name="T108" fmla="*/ 84 w 87"/>
                                    <a:gd name="T109" fmla="*/ 1 h 45"/>
                                    <a:gd name="T110" fmla="*/ 84 w 87"/>
                                    <a:gd name="T111" fmla="*/ 1 h 45"/>
                                    <a:gd name="T112" fmla="*/ 78 w 87"/>
                                    <a:gd name="T113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87" h="45">
                                      <a:moveTo>
                                        <a:pt x="76" y="1"/>
                                      </a:move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moveTo>
                                        <a:pt x="70" y="1"/>
                                      </a:move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moveTo>
                                        <a:pt x="78" y="0"/>
                                      </a:move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  <a:cubicBezTo>
                                        <a:pt x="78" y="1"/>
                                        <a:pt x="77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5" y="1"/>
                                        <a:pt x="75" y="1"/>
                                      </a:cubicBezTo>
                                      <a:cubicBezTo>
                                        <a:pt x="75" y="1"/>
                                        <a:pt x="74" y="1"/>
                                        <a:pt x="74" y="1"/>
                                      </a:cubicBezTo>
                                      <a:cubicBezTo>
                                        <a:pt x="74" y="1"/>
                                        <a:pt x="74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4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2" y="1"/>
                                      </a:cubicBezTo>
                                      <a:cubicBezTo>
                                        <a:pt x="72" y="1"/>
                                        <a:pt x="72" y="1"/>
                                        <a:pt x="72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62" y="1"/>
                                        <a:pt x="53" y="2"/>
                                        <a:pt x="44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1" y="2"/>
                                        <a:pt x="39" y="2"/>
                                        <a:pt x="37" y="2"/>
                                      </a:cubicBezTo>
                                      <a:cubicBezTo>
                                        <a:pt x="37" y="2"/>
                                        <a:pt x="37" y="2"/>
                                        <a:pt x="37" y="2"/>
                                      </a:cubicBezTo>
                                      <a:cubicBezTo>
                                        <a:pt x="36" y="2"/>
                                        <a:pt x="36" y="2"/>
                                        <a:pt x="36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5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4" y="2"/>
                                      </a:cubicBezTo>
                                      <a:cubicBezTo>
                                        <a:pt x="34" y="2"/>
                                        <a:pt x="34" y="2"/>
                                        <a:pt x="33" y="3"/>
                                      </a:cubicBezTo>
                                      <a:cubicBezTo>
                                        <a:pt x="33" y="3"/>
                                        <a:pt x="33" y="2"/>
                                        <a:pt x="34" y="2"/>
                                      </a:cubicBezTo>
                                      <a:cubicBezTo>
                                        <a:pt x="29" y="3"/>
                                        <a:pt x="25" y="3"/>
                                        <a:pt x="20" y="3"/>
                                      </a:cubicBezTo>
                                      <a:cubicBezTo>
                                        <a:pt x="17" y="4"/>
                                        <a:pt x="13" y="3"/>
                                        <a:pt x="9" y="4"/>
                                      </a:cubicBezTo>
                                      <a:cubicBezTo>
                                        <a:pt x="9" y="4"/>
                                        <a:pt x="9" y="4"/>
                                        <a:pt x="9" y="4"/>
                                      </a:cubicBezTo>
                                      <a:cubicBezTo>
                                        <a:pt x="6" y="4"/>
                                        <a:pt x="3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6"/>
                                        <a:pt x="0" y="8"/>
                                        <a:pt x="1" y="10"/>
                                      </a:cubicBezTo>
                                      <a:cubicBezTo>
                                        <a:pt x="1" y="12"/>
                                        <a:pt x="1" y="13"/>
                                        <a:pt x="1" y="15"/>
                                      </a:cubicBezTo>
                                      <a:cubicBezTo>
                                        <a:pt x="1" y="15"/>
                                        <a:pt x="1" y="15"/>
                                        <a:pt x="1" y="15"/>
                                      </a:cubicBezTo>
                                      <a:cubicBezTo>
                                        <a:pt x="1" y="18"/>
                                        <a:pt x="1" y="22"/>
                                        <a:pt x="1" y="25"/>
                                      </a:cubicBezTo>
                                      <a:cubicBezTo>
                                        <a:pt x="1" y="25"/>
                                        <a:pt x="1" y="25"/>
                                        <a:pt x="1" y="25"/>
                                      </a:cubicBezTo>
                                      <a:cubicBezTo>
                                        <a:pt x="2" y="25"/>
                                        <a:pt x="1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8"/>
                                      </a:cubicBezTo>
                                      <a:cubicBezTo>
                                        <a:pt x="2" y="31"/>
                                        <a:pt x="2" y="31"/>
                                        <a:pt x="2" y="31"/>
                                      </a:cubicBezTo>
                                      <a:cubicBezTo>
                                        <a:pt x="2" y="32"/>
                                        <a:pt x="2" y="33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8"/>
                                        <a:pt x="2" y="41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3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4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4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5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8" y="45"/>
                                        <a:pt x="11" y="45"/>
                                        <a:pt x="13" y="45"/>
                                      </a:cubicBezTo>
                                      <a:cubicBezTo>
                                        <a:pt x="13" y="45"/>
                                        <a:pt x="13" y="45"/>
                                        <a:pt x="13" y="45"/>
                                      </a:cubicBezTo>
                                      <a:cubicBezTo>
                                        <a:pt x="15" y="45"/>
                                        <a:pt x="17" y="45"/>
                                        <a:pt x="19" y="45"/>
                                      </a:cubicBezTo>
                                      <a:cubicBezTo>
                                        <a:pt x="19" y="45"/>
                                        <a:pt x="19" y="45"/>
                                        <a:pt x="19" y="45"/>
                                      </a:cubicBezTo>
                                      <a:cubicBezTo>
                                        <a:pt x="23" y="45"/>
                                        <a:pt x="27" y="44"/>
                                        <a:pt x="30" y="44"/>
                                      </a:cubicBezTo>
                                      <a:cubicBezTo>
                                        <a:pt x="52" y="43"/>
                                        <a:pt x="52" y="43"/>
                                        <a:pt x="52" y="43"/>
                                      </a:cubicBezTo>
                                      <a:cubicBezTo>
                                        <a:pt x="67" y="43"/>
                                        <a:pt x="67" y="43"/>
                                        <a:pt x="67" y="43"/>
                                      </a:cubicBezTo>
                                      <a:cubicBezTo>
                                        <a:pt x="67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9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0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1" y="43"/>
                                        <a:pt x="71" y="43"/>
                                        <a:pt x="71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5" y="43"/>
                                        <a:pt x="78" y="43"/>
                                        <a:pt x="80" y="43"/>
                                      </a:cubicBezTo>
                                      <a:cubicBezTo>
                                        <a:pt x="80" y="43"/>
                                        <a:pt x="82" y="43"/>
                                        <a:pt x="81" y="43"/>
                                      </a:cubicBezTo>
                                      <a:cubicBezTo>
                                        <a:pt x="82" y="43"/>
                                        <a:pt x="83" y="43"/>
                                        <a:pt x="84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5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6" y="43"/>
                                      </a:cubicBezTo>
                                      <a:cubicBezTo>
                                        <a:pt x="87" y="43"/>
                                        <a:pt x="87" y="43"/>
                                        <a:pt x="87" y="43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2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1"/>
                                      </a:cubicBezTo>
                                      <a:cubicBezTo>
                                        <a:pt x="87" y="41"/>
                                        <a:pt x="87" y="39"/>
                                        <a:pt x="86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6"/>
                                        <a:pt x="87" y="34"/>
                                        <a:pt x="87" y="33"/>
                                      </a:cubicBezTo>
                                      <a:cubicBezTo>
                                        <a:pt x="86" y="31"/>
                                        <a:pt x="86" y="29"/>
                                        <a:pt x="86" y="28"/>
                                      </a:cubicBezTo>
                                      <a:cubicBezTo>
                                        <a:pt x="86" y="27"/>
                                        <a:pt x="86" y="25"/>
                                        <a:pt x="86" y="24"/>
                                      </a:cubicBezTo>
                                      <a:cubicBezTo>
                                        <a:pt x="86" y="24"/>
                                        <a:pt x="86" y="24"/>
                                        <a:pt x="86" y="24"/>
                                      </a:cubicBezTo>
                                      <a:cubicBezTo>
                                        <a:pt x="86" y="22"/>
                                        <a:pt x="86" y="20"/>
                                        <a:pt x="85" y="19"/>
                                      </a:cubicBezTo>
                                      <a:cubicBezTo>
                                        <a:pt x="86" y="19"/>
                                        <a:pt x="86" y="18"/>
                                        <a:pt x="86" y="18"/>
                                      </a:cubicBezTo>
                                      <a:cubicBezTo>
                                        <a:pt x="85" y="16"/>
                                        <a:pt x="85" y="14"/>
                                        <a:pt x="85" y="13"/>
                                      </a:cubicBezTo>
                                      <a:cubicBezTo>
                                        <a:pt x="85" y="12"/>
                                        <a:pt x="85" y="11"/>
                                        <a:pt x="85" y="11"/>
                                      </a:cubicBezTo>
                                      <a:cubicBezTo>
                                        <a:pt x="85" y="8"/>
                                        <a:pt x="85" y="5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3" y="1"/>
                                      </a:cubicBezTo>
                                      <a:cubicBezTo>
                                        <a:pt x="82" y="1"/>
                                        <a:pt x="80" y="1"/>
                                        <a:pt x="78" y="0"/>
                                      </a:cubicBez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192" name="Group 192"/>
                              <wpg:cNvGrpSpPr/>
                              <wpg:grpSpPr>
                                <a:xfrm>
                                  <a:off x="0" y="1941"/>
                                  <a:ext cx="3857625" cy="247650"/>
                                  <a:chOff x="0" y="1941"/>
                                  <a:chExt cx="3857625" cy="247650"/>
                                </a:xfr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</wpg:grpSpPr>
                              <wps:wsp>
                                <wps:cNvPr id="193" name="Rectangle 1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825" y="73379"/>
                                    <a:ext cx="34925" cy="1588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4" name="Freeform 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825" y="73379"/>
                                    <a:ext cx="34925" cy="0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w 22"/>
                                      <a:gd name="T2" fmla="*/ 0 w 22"/>
                                      <a:gd name="T3" fmla="*/ 22 w 22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2">
                                        <a:moveTo>
                                          <a:pt x="2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" name="Freeform 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0975" y="73379"/>
                                    <a:ext cx="112713" cy="0"/>
                                  </a:xfrm>
                                  <a:custGeom>
                                    <a:avLst/>
                                    <a:gdLst>
                                      <a:gd name="T0" fmla="*/ 9 w 10"/>
                                      <a:gd name="T1" fmla="*/ 0 w 10"/>
                                      <a:gd name="T2" fmla="*/ 2 w 10"/>
                                      <a:gd name="T3" fmla="*/ 6 w 10"/>
                                      <a:gd name="T4" fmla="*/ 9 w 10"/>
                                      <a:gd name="T5" fmla="*/ 10 w 10"/>
                                      <a:gd name="T6" fmla="*/ 9 w 10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</a:cxnLst>
                                    <a:rect l="0" t="0" r="r" b="b"/>
                                    <a:pathLst>
                                      <a:path w="10">
                                        <a:moveTo>
                                          <a:pt x="9" y="0"/>
                                        </a:moveTo>
                                        <a:cubicBezTo>
                                          <a:pt x="6" y="0"/>
                                          <a:pt x="3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2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6" y="0"/>
                                        </a:cubicBezTo>
                                        <a:cubicBezTo>
                                          <a:pt x="7" y="0"/>
                                          <a:pt x="8" y="0"/>
                                          <a:pt x="9" y="0"/>
                                        </a:cubicBezTo>
                                        <a:cubicBezTo>
                                          <a:pt x="9" y="0"/>
                                          <a:pt x="10" y="0"/>
                                          <a:pt x="10" y="0"/>
                                        </a:cubicBezTo>
                                        <a:cubicBezTo>
                                          <a:pt x="10" y="0"/>
                                          <a:pt x="10" y="0"/>
                                          <a:pt x="9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6" name="Freeform 1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27025" y="73379"/>
                                    <a:ext cx="68263" cy="0"/>
                                  </a:xfrm>
                                  <a:custGeom>
                                    <a:avLst/>
                                    <a:gdLst>
                                      <a:gd name="T0" fmla="*/ 6 w 6"/>
                                      <a:gd name="T1" fmla="*/ 5 w 6"/>
                                      <a:gd name="T2" fmla="*/ 6 w 6"/>
                                      <a:gd name="T3" fmla="*/ 0 w 6"/>
                                      <a:gd name="T4" fmla="*/ 0 w 6"/>
                                      <a:gd name="T5" fmla="*/ 3 w 6"/>
                                      <a:gd name="T6" fmla="*/ 5 w 6"/>
                                      <a:gd name="T7" fmla="*/ 5 w 6"/>
                                      <a:gd name="T8" fmla="*/ 3 w 6"/>
                                      <a:gd name="T9" fmla="*/ 0 w 6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  <a:cxn ang="0">
                                        <a:pos x="T7" y="0"/>
                                      </a:cxn>
                                      <a:cxn ang="0">
                                        <a:pos x="T8" y="0"/>
                                      </a:cxn>
                                      <a:cxn ang="0">
                                        <a:pos x="T9" y="0"/>
                                      </a:cxn>
                                    </a:cxnLst>
                                    <a:rect l="0" t="0" r="r" b="b"/>
                                    <a:pathLst>
                                      <a:path w="6">
                                        <a:moveTo>
                                          <a:pt x="6" y="0"/>
                                        </a:moveTo>
                                        <a:cubicBezTo>
                                          <a:pt x="6" y="0"/>
                                          <a:pt x="6" y="0"/>
                                          <a:pt x="5" y="0"/>
                                        </a:cubicBezTo>
                                        <a:cubicBezTo>
                                          <a:pt x="6" y="0"/>
                                          <a:pt x="6" y="0"/>
                                          <a:pt x="6" y="0"/>
                                        </a:cubicBezTo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3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5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4" y="0"/>
                                          <a:pt x="3" y="0"/>
                                          <a:pt x="3" y="0"/>
                                        </a:cubicBezTo>
                                        <a:cubicBezTo>
                                          <a:pt x="2" y="0"/>
                                          <a:pt x="1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7" name="Freeform 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8" name="Freeform 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9" name="Freeform 1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1941"/>
                                    <a:ext cx="3857625" cy="247650"/>
                                  </a:xfrm>
                                  <a:custGeom>
                                    <a:avLst/>
                                    <a:gdLst>
                                      <a:gd name="T0" fmla="*/ 86 w 342"/>
                                      <a:gd name="T1" fmla="*/ 20 h 21"/>
                                      <a:gd name="T2" fmla="*/ 316 w 342"/>
                                      <a:gd name="T3" fmla="*/ 9 h 21"/>
                                      <a:gd name="T4" fmla="*/ 57 w 342"/>
                                      <a:gd name="T5" fmla="*/ 16 h 21"/>
                                      <a:gd name="T6" fmla="*/ 129 w 342"/>
                                      <a:gd name="T7" fmla="*/ 18 h 21"/>
                                      <a:gd name="T8" fmla="*/ 86 w 342"/>
                                      <a:gd name="T9" fmla="*/ 20 h 21"/>
                                      <a:gd name="T10" fmla="*/ 58 w 342"/>
                                      <a:gd name="T11" fmla="*/ 20 h 21"/>
                                      <a:gd name="T12" fmla="*/ 40 w 342"/>
                                      <a:gd name="T13" fmla="*/ 20 h 21"/>
                                      <a:gd name="T14" fmla="*/ 261 w 342"/>
                                      <a:gd name="T15" fmla="*/ 18 h 21"/>
                                      <a:gd name="T16" fmla="*/ 267 w 342"/>
                                      <a:gd name="T17" fmla="*/ 15 h 21"/>
                                      <a:gd name="T18" fmla="*/ 107 w 342"/>
                                      <a:gd name="T19" fmla="*/ 14 h 21"/>
                                      <a:gd name="T20" fmla="*/ 210 w 342"/>
                                      <a:gd name="T21" fmla="*/ 15 h 21"/>
                                      <a:gd name="T22" fmla="*/ 247 w 342"/>
                                      <a:gd name="T23" fmla="*/ 16 h 21"/>
                                      <a:gd name="T24" fmla="*/ 197 w 342"/>
                                      <a:gd name="T25" fmla="*/ 18 h 21"/>
                                      <a:gd name="T26" fmla="*/ 70 w 342"/>
                                      <a:gd name="T27" fmla="*/ 16 h 21"/>
                                      <a:gd name="T28" fmla="*/ 60 w 342"/>
                                      <a:gd name="T29" fmla="*/ 11 h 21"/>
                                      <a:gd name="T30" fmla="*/ 55 w 342"/>
                                      <a:gd name="T31" fmla="*/ 15 h 21"/>
                                      <a:gd name="T32" fmla="*/ 235 w 342"/>
                                      <a:gd name="T33" fmla="*/ 13 h 21"/>
                                      <a:gd name="T34" fmla="*/ 144 w 342"/>
                                      <a:gd name="T35" fmla="*/ 15 h 21"/>
                                      <a:gd name="T36" fmla="*/ 153 w 342"/>
                                      <a:gd name="T37" fmla="*/ 12 h 21"/>
                                      <a:gd name="T38" fmla="*/ 332 w 342"/>
                                      <a:gd name="T39" fmla="*/ 9 h 21"/>
                                      <a:gd name="T40" fmla="*/ 310 w 342"/>
                                      <a:gd name="T41" fmla="*/ 13 h 21"/>
                                      <a:gd name="T42" fmla="*/ 41 w 342"/>
                                      <a:gd name="T43" fmla="*/ 10 h 21"/>
                                      <a:gd name="T44" fmla="*/ 24 w 342"/>
                                      <a:gd name="T45" fmla="*/ 12 h 21"/>
                                      <a:gd name="T46" fmla="*/ 23 w 342"/>
                                      <a:gd name="T47" fmla="*/ 9 h 21"/>
                                      <a:gd name="T48" fmla="*/ 298 w 342"/>
                                      <a:gd name="T49" fmla="*/ 13 h 21"/>
                                      <a:gd name="T50" fmla="*/ 193 w 342"/>
                                      <a:gd name="T51" fmla="*/ 8 h 21"/>
                                      <a:gd name="T52" fmla="*/ 268 w 342"/>
                                      <a:gd name="T53" fmla="*/ 10 h 21"/>
                                      <a:gd name="T54" fmla="*/ 259 w 342"/>
                                      <a:gd name="T55" fmla="*/ 14 h 21"/>
                                      <a:gd name="T56" fmla="*/ 221 w 342"/>
                                      <a:gd name="T57" fmla="*/ 13 h 21"/>
                                      <a:gd name="T58" fmla="*/ 174 w 342"/>
                                      <a:gd name="T59" fmla="*/ 9 h 21"/>
                                      <a:gd name="T60" fmla="*/ 48 w 342"/>
                                      <a:gd name="T61" fmla="*/ 9 h 21"/>
                                      <a:gd name="T62" fmla="*/ 64 w 342"/>
                                      <a:gd name="T63" fmla="*/ 7 h 21"/>
                                      <a:gd name="T64" fmla="*/ 107 w 342"/>
                                      <a:gd name="T65" fmla="*/ 7 h 21"/>
                                      <a:gd name="T66" fmla="*/ 105 w 342"/>
                                      <a:gd name="T67" fmla="*/ 6 h 21"/>
                                      <a:gd name="T68" fmla="*/ 142 w 342"/>
                                      <a:gd name="T69" fmla="*/ 6 h 21"/>
                                      <a:gd name="T70" fmla="*/ 179 w 342"/>
                                      <a:gd name="T71" fmla="*/ 7 h 21"/>
                                      <a:gd name="T72" fmla="*/ 132 w 342"/>
                                      <a:gd name="T73" fmla="*/ 6 h 21"/>
                                      <a:gd name="T74" fmla="*/ 78 w 342"/>
                                      <a:gd name="T75" fmla="*/ 6 h 21"/>
                                      <a:gd name="T76" fmla="*/ 299 w 342"/>
                                      <a:gd name="T77" fmla="*/ 5 h 21"/>
                                      <a:gd name="T78" fmla="*/ 256 w 342"/>
                                      <a:gd name="T79" fmla="*/ 9 h 21"/>
                                      <a:gd name="T80" fmla="*/ 210 w 342"/>
                                      <a:gd name="T81" fmla="*/ 7 h 21"/>
                                      <a:gd name="T82" fmla="*/ 235 w 342"/>
                                      <a:gd name="T83" fmla="*/ 7 h 21"/>
                                      <a:gd name="T84" fmla="*/ 293 w 342"/>
                                      <a:gd name="T85" fmla="*/ 5 h 21"/>
                                      <a:gd name="T86" fmla="*/ 209 w 342"/>
                                      <a:gd name="T87" fmla="*/ 6 h 21"/>
                                      <a:gd name="T88" fmla="*/ 95 w 342"/>
                                      <a:gd name="T89" fmla="*/ 5 h 21"/>
                                      <a:gd name="T90" fmla="*/ 62 w 342"/>
                                      <a:gd name="T91" fmla="*/ 6 h 21"/>
                                      <a:gd name="T92" fmla="*/ 47 w 342"/>
                                      <a:gd name="T93" fmla="*/ 9 h 21"/>
                                      <a:gd name="T94" fmla="*/ 1 w 342"/>
                                      <a:gd name="T95" fmla="*/ 11 h 21"/>
                                      <a:gd name="T96" fmla="*/ 18 w 342"/>
                                      <a:gd name="T97" fmla="*/ 14 h 21"/>
                                      <a:gd name="T98" fmla="*/ 0 w 342"/>
                                      <a:gd name="T99" fmla="*/ 19 h 21"/>
                                      <a:gd name="T100" fmla="*/ 1 w 342"/>
                                      <a:gd name="T101" fmla="*/ 21 h 21"/>
                                      <a:gd name="T102" fmla="*/ 163 w 342"/>
                                      <a:gd name="T103" fmla="*/ 19 h 21"/>
                                      <a:gd name="T104" fmla="*/ 277 w 342"/>
                                      <a:gd name="T105" fmla="*/ 18 h 21"/>
                                      <a:gd name="T106" fmla="*/ 322 w 342"/>
                                      <a:gd name="T107" fmla="*/ 14 h 21"/>
                                      <a:gd name="T108" fmla="*/ 340 w 342"/>
                                      <a:gd name="T109" fmla="*/ 10 h 21"/>
                                      <a:gd name="T110" fmla="*/ 304 w 342"/>
                                      <a:gd name="T111" fmla="*/ 13 h 21"/>
                                      <a:gd name="T112" fmla="*/ 316 w 342"/>
                                      <a:gd name="T113" fmla="*/ 9 h 21"/>
                                      <a:gd name="T114" fmla="*/ 321 w 342"/>
                                      <a:gd name="T115" fmla="*/ 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342" h="21">
                                        <a:moveTo>
                                          <a:pt x="40" y="20"/>
                                        </a:moveTo>
                                        <a:cubicBezTo>
                                          <a:pt x="40" y="20"/>
                                          <a:pt x="40" y="20"/>
                                          <a:pt x="40" y="20"/>
                                        </a:cubicBezTo>
                                        <a:cubicBezTo>
                                          <a:pt x="40" y="20"/>
                                          <a:pt x="40" y="20"/>
                                          <a:pt x="41" y="20"/>
                                        </a:cubicBezTo>
                                        <a:cubicBezTo>
                                          <a:pt x="41" y="20"/>
                                          <a:pt x="41" y="20"/>
                                          <a:pt x="40" y="20"/>
                                        </a:cubicBezTo>
                                        <a:moveTo>
                                          <a:pt x="86" y="20"/>
                                        </a:move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moveTo>
                                          <a:pt x="316" y="9"/>
                                        </a:move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7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moveTo>
                                          <a:pt x="4" y="19"/>
                                        </a:moveTo>
                                        <a:cubicBezTo>
                                          <a:pt x="8" y="17"/>
                                          <a:pt x="13" y="16"/>
                                          <a:pt x="19" y="15"/>
                                        </a:cubicBezTo>
                                        <a:cubicBezTo>
                                          <a:pt x="21" y="15"/>
                                          <a:pt x="24" y="15"/>
                                          <a:pt x="27" y="15"/>
                                        </a:cubicBezTo>
                                        <a:cubicBezTo>
                                          <a:pt x="30" y="15"/>
                                          <a:pt x="34" y="15"/>
                                          <a:pt x="38" y="16"/>
                                        </a:cubicBezTo>
                                        <a:cubicBezTo>
                                          <a:pt x="43" y="16"/>
                                          <a:pt x="49" y="16"/>
                                          <a:pt x="54" y="16"/>
                                        </a:cubicBezTo>
                                        <a:cubicBezTo>
                                          <a:pt x="55" y="16"/>
                                          <a:pt x="56" y="16"/>
                                          <a:pt x="57" y="16"/>
                                        </a:cubicBezTo>
                                        <a:cubicBezTo>
                                          <a:pt x="58" y="16"/>
                                          <a:pt x="59" y="16"/>
                                          <a:pt x="60" y="16"/>
                                        </a:cubicBezTo>
                                        <a:cubicBezTo>
                                          <a:pt x="64" y="16"/>
                                          <a:pt x="69" y="17"/>
                                          <a:pt x="74" y="17"/>
                                        </a:cubicBezTo>
                                        <a:cubicBezTo>
                                          <a:pt x="74" y="17"/>
                                          <a:pt x="75" y="17"/>
                                          <a:pt x="76" y="17"/>
                                        </a:cubicBezTo>
                                        <a:cubicBezTo>
                                          <a:pt x="76" y="17"/>
                                          <a:pt x="76" y="17"/>
                                          <a:pt x="74" y="17"/>
                                        </a:cubicBezTo>
                                        <a:cubicBezTo>
                                          <a:pt x="76" y="17"/>
                                          <a:pt x="78" y="17"/>
                                          <a:pt x="80" y="17"/>
                                        </a:cubicBezTo>
                                        <a:cubicBezTo>
                                          <a:pt x="97" y="17"/>
                                          <a:pt x="113" y="17"/>
                                          <a:pt x="129" y="18"/>
                                        </a:cubicBezTo>
                                        <a:cubicBezTo>
                                          <a:pt x="129" y="18"/>
                                          <a:pt x="129" y="18"/>
                                          <a:pt x="129" y="18"/>
                                        </a:cubicBezTo>
                                        <a:cubicBezTo>
                                          <a:pt x="134" y="18"/>
                                          <a:pt x="138" y="18"/>
                                          <a:pt x="142" y="18"/>
                                        </a:cubicBezTo>
                                        <a:cubicBezTo>
                                          <a:pt x="128" y="18"/>
                                          <a:pt x="115" y="19"/>
                                          <a:pt x="102" y="19"/>
                                        </a:cubicBezTo>
                                        <a:cubicBezTo>
                                          <a:pt x="102" y="19"/>
                                          <a:pt x="102" y="19"/>
                                          <a:pt x="102" y="19"/>
                                        </a:cubicBezTo>
                                        <a:cubicBezTo>
                                          <a:pt x="97" y="19"/>
                                          <a:pt x="91" y="19"/>
                                          <a:pt x="86" y="20"/>
                                        </a:cubicBezTo>
                                        <a:cubicBezTo>
                                          <a:pt x="85" y="20"/>
                                          <a:pt x="85" y="20"/>
                                          <a:pt x="86" y="20"/>
                                        </a:cubicBezTo>
                                        <a:cubicBezTo>
                                          <a:pt x="83" y="20"/>
                                          <a:pt x="80" y="20"/>
                                          <a:pt x="77" y="20"/>
                                        </a:cubicBezTo>
                                        <a:cubicBezTo>
                                          <a:pt x="76" y="20"/>
                                          <a:pt x="76" y="20"/>
                                          <a:pt x="75" y="20"/>
                                        </a:cubicBezTo>
                                        <a:cubicBezTo>
                                          <a:pt x="75" y="20"/>
                                          <a:pt x="74" y="20"/>
                                          <a:pt x="74" y="20"/>
                                        </a:cubicBezTo>
                                        <a:cubicBezTo>
                                          <a:pt x="71" y="20"/>
                                          <a:pt x="68" y="20"/>
                                          <a:pt x="65" y="20"/>
                                        </a:cubicBezTo>
                                        <a:cubicBezTo>
                                          <a:pt x="65" y="20"/>
                                          <a:pt x="65" y="20"/>
                                          <a:pt x="66" y="20"/>
                                        </a:cubicBezTo>
                                        <a:cubicBezTo>
                                          <a:pt x="63" y="20"/>
                                          <a:pt x="61" y="20"/>
                                          <a:pt x="58" y="20"/>
                                        </a:cubicBezTo>
                                        <a:cubicBezTo>
                                          <a:pt x="57" y="20"/>
                                          <a:pt x="56" y="20"/>
                                          <a:pt x="56" y="20"/>
                                        </a:cubicBezTo>
                                        <a:cubicBezTo>
                                          <a:pt x="55" y="20"/>
                                          <a:pt x="54" y="20"/>
                                          <a:pt x="53" y="20"/>
                                        </a:cubicBezTo>
                                        <a:cubicBezTo>
                                          <a:pt x="50" y="20"/>
                                          <a:pt x="47" y="20"/>
                                          <a:pt x="43" y="20"/>
                                        </a:cubicBezTo>
                                        <a:cubicBezTo>
                                          <a:pt x="43" y="20"/>
                                          <a:pt x="43" y="20"/>
                                          <a:pt x="43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38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40" y="20"/>
                                        </a:cubicBezTo>
                                        <a:cubicBezTo>
                                          <a:pt x="39" y="20"/>
                                          <a:pt x="37" y="20"/>
                                          <a:pt x="36" y="20"/>
                                        </a:cubicBezTo>
                                        <a:cubicBezTo>
                                          <a:pt x="25" y="20"/>
                                          <a:pt x="15" y="20"/>
                                          <a:pt x="4" y="19"/>
                                        </a:cubicBezTo>
                                        <a:moveTo>
                                          <a:pt x="287" y="14"/>
                                        </a:moveTo>
                                        <a:cubicBezTo>
                                          <a:pt x="293" y="14"/>
                                          <a:pt x="293" y="14"/>
                                          <a:pt x="293" y="14"/>
                                        </a:cubicBezTo>
                                        <a:cubicBezTo>
                                          <a:pt x="289" y="15"/>
                                          <a:pt x="284" y="16"/>
                                          <a:pt x="279" y="16"/>
                                        </a:cubicBezTo>
                                        <a:cubicBezTo>
                                          <a:pt x="275" y="17"/>
                                          <a:pt x="268" y="17"/>
                                          <a:pt x="261" y="18"/>
                                        </a:cubicBezTo>
                                        <a:cubicBezTo>
                                          <a:pt x="254" y="18"/>
                                          <a:pt x="246" y="18"/>
                                          <a:pt x="239" y="18"/>
                                        </a:cubicBezTo>
                                        <a:cubicBezTo>
                                          <a:pt x="238" y="18"/>
                                          <a:pt x="233" y="18"/>
                                          <a:pt x="230" y="18"/>
                                        </a:cubicBezTo>
                                        <a:cubicBezTo>
                                          <a:pt x="231" y="18"/>
                                          <a:pt x="232" y="18"/>
                                          <a:pt x="233" y="18"/>
                                        </a:cubicBezTo>
                                        <a:cubicBezTo>
                                          <a:pt x="239" y="18"/>
                                          <a:pt x="244" y="17"/>
                                          <a:pt x="250" y="17"/>
                                        </a:cubicBezTo>
                                        <a:cubicBezTo>
                                          <a:pt x="256" y="16"/>
                                          <a:pt x="261" y="15"/>
                                          <a:pt x="266" y="15"/>
                                        </a:cubicBezTo>
                                        <a:cubicBezTo>
                                          <a:pt x="267" y="15"/>
                                          <a:pt x="267" y="15"/>
                                          <a:pt x="267" y="15"/>
                                        </a:cubicBezTo>
                                        <a:cubicBezTo>
                                          <a:pt x="268" y="15"/>
                                          <a:pt x="268" y="15"/>
                                          <a:pt x="269" y="15"/>
                                        </a:cubicBezTo>
                                        <a:cubicBezTo>
                                          <a:pt x="269" y="15"/>
                                          <a:pt x="270" y="15"/>
                                          <a:pt x="270" y="15"/>
                                        </a:cubicBezTo>
                                        <a:cubicBezTo>
                                          <a:pt x="275" y="15"/>
                                          <a:pt x="281" y="15"/>
                                          <a:pt x="287" y="14"/>
                                        </a:cubicBezTo>
                                        <a:moveTo>
                                          <a:pt x="70" y="16"/>
                                        </a:moveTo>
                                        <a:cubicBezTo>
                                          <a:pt x="72" y="16"/>
                                          <a:pt x="74" y="16"/>
                                          <a:pt x="76" y="15"/>
                                        </a:cubicBezTo>
                                        <a:cubicBezTo>
                                          <a:pt x="86" y="15"/>
                                          <a:pt x="96" y="14"/>
                                          <a:pt x="107" y="14"/>
                                        </a:cubicBezTo>
                                        <a:cubicBezTo>
                                          <a:pt x="116" y="15"/>
                                          <a:pt x="125" y="16"/>
                                          <a:pt x="135" y="16"/>
                                        </a:cubicBezTo>
                                        <a:cubicBezTo>
                                          <a:pt x="166" y="15"/>
                                          <a:pt x="166" y="15"/>
                                          <a:pt x="166" y="15"/>
                                        </a:cubicBezTo>
                                        <a:cubicBezTo>
                                          <a:pt x="163" y="16"/>
                                          <a:pt x="163" y="16"/>
                                          <a:pt x="163" y="16"/>
                                        </a:cubicBezTo>
                                        <a:cubicBezTo>
                                          <a:pt x="173" y="15"/>
                                          <a:pt x="191" y="15"/>
                                          <a:pt x="204" y="15"/>
                                        </a:cubicBezTo>
                                        <a:cubicBezTo>
                                          <a:pt x="203" y="15"/>
                                          <a:pt x="203" y="15"/>
                                          <a:pt x="203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27" y="15"/>
                                          <a:pt x="243" y="15"/>
                                          <a:pt x="259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9" y="15"/>
                                          <a:pt x="261" y="15"/>
                                          <a:pt x="262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4" y="16"/>
                                          <a:pt x="251" y="16"/>
                                          <a:pt x="247" y="16"/>
                                        </a:cubicBezTo>
                                        <a:cubicBezTo>
                                          <a:pt x="240" y="17"/>
                                          <a:pt x="233" y="17"/>
                                          <a:pt x="226" y="18"/>
                                        </a:cubicBezTo>
                                        <a:cubicBezTo>
                                          <a:pt x="226" y="18"/>
                                          <a:pt x="226" y="18"/>
                                          <a:pt x="226" y="18"/>
                                        </a:cubicBezTo>
                                        <a:cubicBezTo>
                                          <a:pt x="224" y="18"/>
                                          <a:pt x="222" y="18"/>
                                          <a:pt x="220" y="18"/>
                                        </a:cubicBezTo>
                                        <a:cubicBezTo>
                                          <a:pt x="218" y="18"/>
                                          <a:pt x="216" y="18"/>
                                          <a:pt x="214" y="18"/>
                                        </a:cubicBezTo>
                                        <a:cubicBezTo>
                                          <a:pt x="210" y="18"/>
                                          <a:pt x="206" y="18"/>
                                          <a:pt x="202" y="18"/>
                                        </a:cubicBezTo>
                                        <a:cubicBezTo>
                                          <a:pt x="200" y="18"/>
                                          <a:pt x="199" y="18"/>
                                          <a:pt x="197" y="18"/>
                                        </a:cubicBezTo>
                                        <a:cubicBezTo>
                                          <a:pt x="165" y="18"/>
                                          <a:pt x="165" y="18"/>
                                          <a:pt x="165" y="18"/>
                                        </a:cubicBezTo>
                                        <a:cubicBezTo>
                                          <a:pt x="163" y="18"/>
                                          <a:pt x="160" y="18"/>
                                          <a:pt x="158" y="18"/>
                                        </a:cubicBezTo>
                                        <a:cubicBezTo>
                                          <a:pt x="143" y="18"/>
                                          <a:pt x="128" y="17"/>
                                          <a:pt x="113" y="17"/>
                                        </a:cubicBezTo>
                                        <a:cubicBezTo>
                                          <a:pt x="97" y="16"/>
                                          <a:pt x="87" y="16"/>
                                          <a:pt x="71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moveTo>
                                          <a:pt x="30" y="13"/>
                                        </a:moveTo>
                                        <a:cubicBezTo>
                                          <a:pt x="31" y="13"/>
                                          <a:pt x="32" y="13"/>
                                          <a:pt x="33" y="13"/>
                                        </a:cubicBezTo>
                                        <a:cubicBezTo>
                                          <a:pt x="33" y="13"/>
                                          <a:pt x="33" y="13"/>
                                          <a:pt x="33" y="13"/>
                                        </a:cubicBezTo>
                                        <a:cubicBezTo>
                                          <a:pt x="37" y="12"/>
                                          <a:pt x="42" y="11"/>
                                          <a:pt x="45" y="10"/>
                                        </a:cubicBezTo>
                                        <a:cubicBezTo>
                                          <a:pt x="46" y="10"/>
                                          <a:pt x="46" y="10"/>
                                          <a:pt x="46" y="10"/>
                                        </a:cubicBezTo>
                                        <a:cubicBezTo>
                                          <a:pt x="51" y="10"/>
                                          <a:pt x="55" y="11"/>
                                          <a:pt x="60" y="11"/>
                                        </a:cubicBezTo>
                                        <a:cubicBezTo>
                                          <a:pt x="69" y="11"/>
                                          <a:pt x="79" y="12"/>
                                          <a:pt x="90" y="13"/>
                                        </a:cubicBezTo>
                                        <a:cubicBezTo>
                                          <a:pt x="89" y="13"/>
                                          <a:pt x="89" y="13"/>
                                          <a:pt x="89" y="13"/>
                                        </a:cubicBezTo>
                                        <a:cubicBezTo>
                                          <a:pt x="93" y="13"/>
                                          <a:pt x="97" y="13"/>
                                          <a:pt x="100" y="13"/>
                                        </a:cubicBezTo>
                                        <a:cubicBezTo>
                                          <a:pt x="92" y="14"/>
                                          <a:pt x="85" y="14"/>
                                          <a:pt x="77" y="14"/>
                                        </a:cubicBezTo>
                                        <a:cubicBezTo>
                                          <a:pt x="58" y="15"/>
                                          <a:pt x="58" y="15"/>
                                          <a:pt x="58" y="15"/>
                                        </a:cubicBezTo>
                                        <a:cubicBezTo>
                                          <a:pt x="57" y="15"/>
                                          <a:pt x="56" y="15"/>
                                          <a:pt x="55" y="15"/>
                                        </a:cubicBezTo>
                                        <a:cubicBezTo>
                                          <a:pt x="47" y="15"/>
                                          <a:pt x="38" y="14"/>
                                          <a:pt x="30" y="13"/>
                                        </a:cubicBezTo>
                                        <a:moveTo>
                                          <a:pt x="162" y="11"/>
                                        </a:moveTo>
                                        <a:cubicBezTo>
                                          <a:pt x="167" y="11"/>
                                          <a:pt x="172" y="10"/>
                                          <a:pt x="177" y="10"/>
                                        </a:cubicBezTo>
                                        <a:cubicBezTo>
                                          <a:pt x="185" y="11"/>
                                          <a:pt x="193" y="12"/>
                                          <a:pt x="201" y="12"/>
                                        </a:cubicBezTo>
                                        <a:cubicBezTo>
                                          <a:pt x="206" y="13"/>
                                          <a:pt x="212" y="13"/>
                                          <a:pt x="218" y="13"/>
                                        </a:cubicBezTo>
                                        <a:cubicBezTo>
                                          <a:pt x="235" y="13"/>
                                          <a:pt x="235" y="13"/>
                                          <a:pt x="235" y="13"/>
                                        </a:cubicBezTo>
                                        <a:cubicBezTo>
                                          <a:pt x="240" y="13"/>
                                          <a:pt x="246" y="13"/>
                                          <a:pt x="252" y="14"/>
                                        </a:cubicBezTo>
                                        <a:cubicBezTo>
                                          <a:pt x="254" y="14"/>
                                          <a:pt x="255" y="14"/>
                                          <a:pt x="257" y="14"/>
                                        </a:cubicBezTo>
                                        <a:cubicBezTo>
                                          <a:pt x="257" y="14"/>
                                          <a:pt x="257" y="14"/>
                                          <a:pt x="257" y="14"/>
                                        </a:cubicBezTo>
                                        <a:cubicBezTo>
                                          <a:pt x="212" y="14"/>
                                          <a:pt x="212" y="14"/>
                                          <a:pt x="212" y="14"/>
                                        </a:cubicBezTo>
                                        <a:cubicBezTo>
                                          <a:pt x="167" y="15"/>
                                          <a:pt x="167" y="15"/>
                                          <a:pt x="167" y="15"/>
                                        </a:cubicBezTo>
                                        <a:cubicBezTo>
                                          <a:pt x="144" y="15"/>
                                          <a:pt x="144" y="15"/>
                                          <a:pt x="144" y="15"/>
                                        </a:cubicBezTo>
                                        <a:cubicBezTo>
                                          <a:pt x="143" y="15"/>
                                          <a:pt x="142" y="15"/>
                                          <a:pt x="141" y="15"/>
                                        </a:cubicBezTo>
                                        <a:cubicBezTo>
                                          <a:pt x="134" y="15"/>
                                          <a:pt x="128" y="15"/>
                                          <a:pt x="121" y="14"/>
                                        </a:cubicBezTo>
                                        <a:cubicBezTo>
                                          <a:pt x="119" y="14"/>
                                          <a:pt x="117" y="14"/>
                                          <a:pt x="114" y="14"/>
                                        </a:cubicBezTo>
                                        <a:cubicBezTo>
                                          <a:pt x="115" y="14"/>
                                          <a:pt x="115" y="14"/>
                                          <a:pt x="115" y="14"/>
                                        </a:cubicBezTo>
                                        <a:cubicBezTo>
                                          <a:pt x="121" y="14"/>
                                          <a:pt x="128" y="14"/>
                                          <a:pt x="134" y="13"/>
                                        </a:cubicBezTo>
                                        <a:cubicBezTo>
                                          <a:pt x="140" y="13"/>
                                          <a:pt x="147" y="13"/>
                                          <a:pt x="153" y="12"/>
                                        </a:cubicBezTo>
                                        <a:cubicBezTo>
                                          <a:pt x="151" y="12"/>
                                          <a:pt x="151" y="12"/>
                                          <a:pt x="151" y="12"/>
                                        </a:cubicBezTo>
                                        <a:cubicBezTo>
                                          <a:pt x="155" y="12"/>
                                          <a:pt x="159" y="11"/>
                                          <a:pt x="164" y="11"/>
                                        </a:cubicBezTo>
                                        <a:cubicBezTo>
                                          <a:pt x="163" y="11"/>
                                          <a:pt x="163" y="11"/>
                                          <a:pt x="162" y="11"/>
                                        </a:cubicBezTo>
                                        <a:moveTo>
                                          <a:pt x="309" y="13"/>
                                        </a:moveTo>
                                        <a:cubicBezTo>
                                          <a:pt x="314" y="12"/>
                                          <a:pt x="318" y="11"/>
                                          <a:pt x="323" y="10"/>
                                        </a:cubicBezTo>
                                        <a:cubicBezTo>
                                          <a:pt x="326" y="10"/>
                                          <a:pt x="329" y="9"/>
                                          <a:pt x="332" y="9"/>
                                        </a:cubicBezTo>
                                        <a:cubicBezTo>
                                          <a:pt x="335" y="9"/>
                                          <a:pt x="337" y="10"/>
                                          <a:pt x="340" y="10"/>
                                        </a:cubicBezTo>
                                        <a:cubicBezTo>
                                          <a:pt x="337" y="12"/>
                                          <a:pt x="334" y="13"/>
                                          <a:pt x="330" y="13"/>
                                        </a:cubicBezTo>
                                        <a:cubicBezTo>
                                          <a:pt x="328" y="13"/>
                                          <a:pt x="326" y="13"/>
                                          <a:pt x="324" y="13"/>
                                        </a:cubicBezTo>
                                        <a:cubicBezTo>
                                          <a:pt x="323" y="13"/>
                                          <a:pt x="321" y="13"/>
                                          <a:pt x="320" y="13"/>
                                        </a:cubicBezTo>
                                        <a:cubicBezTo>
                                          <a:pt x="317" y="13"/>
                                          <a:pt x="315" y="13"/>
                                          <a:pt x="312" y="13"/>
                                        </a:cubicBezTo>
                                        <a:cubicBezTo>
                                          <a:pt x="311" y="13"/>
                                          <a:pt x="310" y="13"/>
                                          <a:pt x="310" y="13"/>
                                        </a:cubicBezTo>
                                        <a:cubicBezTo>
                                          <a:pt x="309" y="13"/>
                                          <a:pt x="309" y="13"/>
                                          <a:pt x="309" y="13"/>
                                        </a:cubicBezTo>
                                        <a:moveTo>
                                          <a:pt x="27" y="9"/>
                                        </a:moveTo>
                                        <a:cubicBezTo>
                                          <a:pt x="28" y="9"/>
                                          <a:pt x="29" y="9"/>
                                          <a:pt x="28" y="9"/>
                                        </a:cubicBezTo>
                                        <a:cubicBezTo>
                                          <a:pt x="33" y="9"/>
                                          <a:pt x="33" y="9"/>
                                          <a:pt x="33" y="9"/>
                                        </a:cubicBezTo>
                                        <a:cubicBezTo>
                                          <a:pt x="37" y="9"/>
                                          <a:pt x="40" y="9"/>
                                          <a:pt x="43" y="10"/>
                                        </a:cubicBezTo>
                                        <a:cubicBezTo>
                                          <a:pt x="43" y="10"/>
                                          <a:pt x="42" y="10"/>
                                          <a:pt x="41" y="10"/>
                                        </a:cubicBezTo>
                                        <a:cubicBezTo>
                                          <a:pt x="40" y="10"/>
                                          <a:pt x="41" y="10"/>
                                          <a:pt x="37" y="11"/>
                                        </a:cubicBezTo>
                                        <a:cubicBezTo>
                                          <a:pt x="37" y="11"/>
                                          <a:pt x="37" y="11"/>
                                          <a:pt x="37" y="11"/>
                                        </a:cubicBezTo>
                                        <a:cubicBezTo>
                                          <a:pt x="36" y="11"/>
                                          <a:pt x="33" y="12"/>
                                          <a:pt x="30" y="12"/>
                                        </a:cubicBezTo>
                                        <a:cubicBezTo>
                                          <a:pt x="29" y="12"/>
                                          <a:pt x="28" y="13"/>
                                          <a:pt x="27" y="13"/>
                                        </a:cubicBezTo>
                                        <a:cubicBezTo>
                                          <a:pt x="26" y="13"/>
                                          <a:pt x="25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17" y="12"/>
                                          <a:pt x="10" y="11"/>
                                          <a:pt x="4" y="10"/>
                                        </a:cubicBezTo>
                                        <a:cubicBezTo>
                                          <a:pt x="7" y="10"/>
                                          <a:pt x="11" y="9"/>
                                          <a:pt x="15" y="9"/>
                                        </a:cubicBezTo>
                                        <a:cubicBezTo>
                                          <a:pt x="13" y="9"/>
                                          <a:pt x="13" y="9"/>
                                          <a:pt x="13" y="9"/>
                                        </a:cubicBezTo>
                                        <a:cubicBezTo>
                                          <a:pt x="15" y="9"/>
                                          <a:pt x="18" y="9"/>
                                          <a:pt x="21" y="9"/>
                                        </a:cubicBezTo>
                                        <a:cubicBezTo>
                                          <a:pt x="22" y="9"/>
                                          <a:pt x="22" y="9"/>
                                          <a:pt x="23" y="9"/>
                                        </a:cubicBezTo>
                                        <a:cubicBezTo>
                                          <a:pt x="24" y="9"/>
                                          <a:pt x="26" y="9"/>
                                          <a:pt x="27" y="9"/>
                                        </a:cubicBezTo>
                                        <a:moveTo>
                                          <a:pt x="275" y="14"/>
                                        </a:moveTo>
                                        <a:cubicBezTo>
                                          <a:pt x="281" y="13"/>
                                          <a:pt x="287" y="12"/>
                                          <a:pt x="294" y="11"/>
                                        </a:cubicBezTo>
                                        <a:cubicBezTo>
                                          <a:pt x="297" y="10"/>
                                          <a:pt x="299" y="9"/>
                                          <a:pt x="302" y="9"/>
                                        </a:cubicBezTo>
                                        <a:cubicBezTo>
                                          <a:pt x="305" y="9"/>
                                          <a:pt x="309" y="9"/>
                                          <a:pt x="312" y="9"/>
                                        </a:cubicBezTo>
                                        <a:cubicBezTo>
                                          <a:pt x="307" y="11"/>
                                          <a:pt x="302" y="12"/>
                                          <a:pt x="298" y="13"/>
                                        </a:cubicBezTo>
                                        <a:cubicBezTo>
                                          <a:pt x="295" y="14"/>
                                          <a:pt x="293" y="14"/>
                                          <a:pt x="291" y="14"/>
                                        </a:cubicBezTo>
                                        <a:cubicBezTo>
                                          <a:pt x="280" y="14"/>
                                          <a:pt x="280" y="14"/>
                                          <a:pt x="280" y="14"/>
                                        </a:cubicBezTo>
                                        <a:cubicBezTo>
                                          <a:pt x="275" y="14"/>
                                          <a:pt x="275" y="14"/>
                                          <a:pt x="275" y="14"/>
                                        </a:cubicBezTo>
                                        <a:moveTo>
                                          <a:pt x="178" y="10"/>
                                        </a:moveTo>
                                        <a:cubicBezTo>
                                          <a:pt x="183" y="9"/>
                                          <a:pt x="188" y="9"/>
                                          <a:pt x="193" y="8"/>
                                        </a:cubicBezTo>
                                        <a:cubicBezTo>
                                          <a:pt x="193" y="8"/>
                                          <a:pt x="193" y="8"/>
                                          <a:pt x="193" y="8"/>
                                        </a:cubicBezTo>
                                        <a:cubicBezTo>
                                          <a:pt x="197" y="8"/>
                                          <a:pt x="201" y="9"/>
                                          <a:pt x="205" y="9"/>
                                        </a:cubicBezTo>
                                        <a:cubicBezTo>
                                          <a:pt x="214" y="10"/>
                                          <a:pt x="222" y="10"/>
                                          <a:pt x="229" y="10"/>
                                        </a:cubicBezTo>
                                        <a:cubicBezTo>
                                          <a:pt x="230" y="10"/>
                                          <a:pt x="231" y="10"/>
                                          <a:pt x="233" y="10"/>
                                        </a:cubicBezTo>
                                        <a:cubicBezTo>
                                          <a:pt x="235" y="10"/>
                                          <a:pt x="238" y="10"/>
                                          <a:pt x="241" y="10"/>
                                        </a:cubicBezTo>
                                        <a:cubicBezTo>
                                          <a:pt x="244" y="10"/>
                                          <a:pt x="247" y="10"/>
                                          <a:pt x="249" y="10"/>
                                        </a:cubicBezTo>
                                        <a:cubicBezTo>
                                          <a:pt x="256" y="10"/>
                                          <a:pt x="263" y="10"/>
                                          <a:pt x="268" y="10"/>
                                        </a:cubicBezTo>
                                        <a:cubicBezTo>
                                          <a:pt x="276" y="10"/>
                                          <a:pt x="289" y="9"/>
                                          <a:pt x="300" y="9"/>
                                        </a:cubicBezTo>
                                        <a:cubicBezTo>
                                          <a:pt x="297" y="9"/>
                                          <a:pt x="293" y="10"/>
                                          <a:pt x="290" y="11"/>
                                        </a:cubicBezTo>
                                        <a:cubicBezTo>
                                          <a:pt x="283" y="12"/>
                                          <a:pt x="277" y="13"/>
                                          <a:pt x="270" y="14"/>
                                        </a:cubicBezTo>
                                        <a:cubicBezTo>
                                          <a:pt x="264" y="14"/>
                                          <a:pt x="264" y="14"/>
                                          <a:pt x="264" y="14"/>
                                        </a:cubicBezTo>
                                        <a:cubicBezTo>
                                          <a:pt x="261" y="14"/>
                                          <a:pt x="259" y="14"/>
                                          <a:pt x="257" y="14"/>
                                        </a:cubicBezTo>
                                        <a:cubicBezTo>
                                          <a:pt x="259" y="14"/>
                                          <a:pt x="259" y="14"/>
                                          <a:pt x="259" y="14"/>
                                        </a:cubicBezTo>
                                        <a:cubicBezTo>
                                          <a:pt x="257" y="13"/>
                                          <a:pt x="255" y="13"/>
                                          <a:pt x="252" y="13"/>
                                        </a:cubicBezTo>
                                        <a:cubicBezTo>
                                          <a:pt x="252" y="13"/>
                                          <a:pt x="252" y="13"/>
                                          <a:pt x="252" y="13"/>
                                        </a:cubicBezTo>
                                        <a:cubicBezTo>
                                          <a:pt x="253" y="13"/>
                                          <a:pt x="253" y="13"/>
                                          <a:pt x="254" y="13"/>
                                        </a:cubicBezTo>
                                        <a:cubicBezTo>
                                          <a:pt x="249" y="13"/>
                                          <a:pt x="243" y="12"/>
                                          <a:pt x="237" y="12"/>
                                        </a:cubicBezTo>
                                        <a:cubicBezTo>
                                          <a:pt x="231" y="12"/>
                                          <a:pt x="226" y="12"/>
                                          <a:pt x="223" y="12"/>
                                        </a:cubicBezTo>
                                        <a:cubicBezTo>
                                          <a:pt x="221" y="12"/>
                                          <a:pt x="220" y="12"/>
                                          <a:pt x="221" y="13"/>
                                        </a:cubicBezTo>
                                        <a:cubicBezTo>
                                          <a:pt x="213" y="13"/>
                                          <a:pt x="205" y="13"/>
                                          <a:pt x="197" y="12"/>
                                        </a:cubicBezTo>
                                        <a:cubicBezTo>
                                          <a:pt x="191" y="11"/>
                                          <a:pt x="185" y="10"/>
                                          <a:pt x="178" y="10"/>
                                        </a:cubicBezTo>
                                        <a:moveTo>
                                          <a:pt x="126" y="7"/>
                                        </a:moveTo>
                                        <a:cubicBezTo>
                                          <a:pt x="129" y="7"/>
                                          <a:pt x="132" y="7"/>
                                          <a:pt x="133" y="7"/>
                                        </a:cubicBezTo>
                                        <a:cubicBezTo>
                                          <a:pt x="144" y="7"/>
                                          <a:pt x="156" y="7"/>
                                          <a:pt x="167" y="8"/>
                                        </a:cubicBezTo>
                                        <a:cubicBezTo>
                                          <a:pt x="169" y="9"/>
                                          <a:pt x="171" y="9"/>
                                          <a:pt x="174" y="9"/>
                                        </a:cubicBezTo>
                                        <a:cubicBezTo>
                                          <a:pt x="163" y="10"/>
                                          <a:pt x="153" y="11"/>
                                          <a:pt x="143" y="12"/>
                                        </a:cubicBezTo>
                                        <a:cubicBezTo>
                                          <a:pt x="138" y="12"/>
                                          <a:pt x="132" y="13"/>
                                          <a:pt x="127" y="13"/>
                                        </a:cubicBezTo>
                                        <a:cubicBezTo>
                                          <a:pt x="121" y="13"/>
                                          <a:pt x="116" y="13"/>
                                          <a:pt x="110" y="13"/>
                                        </a:cubicBezTo>
                                        <a:cubicBezTo>
                                          <a:pt x="109" y="13"/>
                                          <a:pt x="107" y="13"/>
                                          <a:pt x="106" y="13"/>
                                        </a:cubicBezTo>
                                        <a:cubicBezTo>
                                          <a:pt x="90" y="12"/>
                                          <a:pt x="75" y="11"/>
                                          <a:pt x="60" y="10"/>
                                        </a:cubicBezTo>
                                        <a:cubicBezTo>
                                          <a:pt x="56" y="10"/>
                                          <a:pt x="52" y="10"/>
                                          <a:pt x="48" y="9"/>
                                        </a:cubicBezTo>
                                        <a:cubicBezTo>
                                          <a:pt x="50" y="9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3" y="8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5" y="8"/>
                                          <a:pt x="57" y="7"/>
                                          <a:pt x="60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2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1" y="7"/>
                                        </a:cubicBezTo>
                                        <a:cubicBezTo>
                                          <a:pt x="62" y="7"/>
                                          <a:pt x="63" y="7"/>
                                          <a:pt x="64" y="7"/>
                                        </a:cubicBezTo>
                                        <a:cubicBezTo>
                                          <a:pt x="64" y="7"/>
                                          <a:pt x="64" y="7"/>
                                          <a:pt x="65" y="7"/>
                                        </a:cubicBezTo>
                                        <a:cubicBezTo>
                                          <a:pt x="65" y="7"/>
                                          <a:pt x="65" y="7"/>
                                          <a:pt x="66" y="7"/>
                                        </a:cubicBezTo>
                                        <a:cubicBezTo>
                                          <a:pt x="66" y="7"/>
                                          <a:pt x="67" y="7"/>
                                          <a:pt x="69" y="7"/>
                                        </a:cubicBezTo>
                                        <a:cubicBezTo>
                                          <a:pt x="71" y="7"/>
                                          <a:pt x="68" y="7"/>
                                          <a:pt x="69" y="8"/>
                                        </a:cubicBezTo>
                                        <a:cubicBezTo>
                                          <a:pt x="71" y="8"/>
                                          <a:pt x="73" y="8"/>
                                          <a:pt x="75" y="8"/>
                                        </a:cubicBezTo>
                                        <a:cubicBezTo>
                                          <a:pt x="86" y="8"/>
                                          <a:pt x="97" y="7"/>
                                          <a:pt x="107" y="7"/>
                                        </a:cubicBezTo>
                                        <a:cubicBezTo>
                                          <a:pt x="108" y="7"/>
                                          <a:pt x="109" y="7"/>
                                          <a:pt x="110" y="7"/>
                                        </a:cubicBezTo>
                                        <a:cubicBezTo>
                                          <a:pt x="111" y="7"/>
                                          <a:pt x="113" y="7"/>
                                          <a:pt x="115" y="7"/>
                                        </a:cubicBezTo>
                                        <a:cubicBezTo>
                                          <a:pt x="117" y="7"/>
                                          <a:pt x="119" y="7"/>
                                          <a:pt x="121" y="7"/>
                                        </a:cubicBezTo>
                                        <a:cubicBezTo>
                                          <a:pt x="123" y="7"/>
                                          <a:pt x="124" y="7"/>
                                          <a:pt x="126" y="7"/>
                                        </a:cubicBezTo>
                                        <a:moveTo>
                                          <a:pt x="97" y="6"/>
                                        </a:moveTo>
                                        <a:cubicBezTo>
                                          <a:pt x="100" y="6"/>
                                          <a:pt x="103" y="6"/>
                                          <a:pt x="105" y="6"/>
                                        </a:cubicBezTo>
                                        <a:cubicBezTo>
                                          <a:pt x="108" y="6"/>
                                          <a:pt x="119" y="6"/>
                                          <a:pt x="115" y="5"/>
                                        </a:cubicBezTo>
                                        <a:cubicBezTo>
                                          <a:pt x="117" y="5"/>
                                          <a:pt x="121" y="5"/>
                                          <a:pt x="125" y="5"/>
                                        </a:cubicBezTo>
                                        <a:cubicBezTo>
                                          <a:pt x="130" y="5"/>
                                          <a:pt x="135" y="5"/>
                                          <a:pt x="138" y="5"/>
                                        </a:cubicBezTo>
                                        <a:cubicBezTo>
                                          <a:pt x="138" y="5"/>
                                          <a:pt x="138" y="5"/>
                                          <a:pt x="137" y="5"/>
                                        </a:cubicBezTo>
                                        <a:cubicBezTo>
                                          <a:pt x="137" y="5"/>
                                          <a:pt x="137" y="5"/>
                                          <a:pt x="137" y="5"/>
                                        </a:cubicBezTo>
                                        <a:cubicBezTo>
                                          <a:pt x="139" y="6"/>
                                          <a:pt x="141" y="6"/>
                                          <a:pt x="142" y="6"/>
                                        </a:cubicBezTo>
                                        <a:cubicBezTo>
                                          <a:pt x="144" y="6"/>
                                          <a:pt x="145" y="6"/>
                                          <a:pt x="147" y="6"/>
                                        </a:cubicBezTo>
                                        <a:cubicBezTo>
                                          <a:pt x="148" y="5"/>
                                          <a:pt x="149" y="5"/>
                                          <a:pt x="151" y="5"/>
                                        </a:cubicBezTo>
                                        <a:cubicBezTo>
                                          <a:pt x="153" y="5"/>
                                          <a:pt x="155" y="6"/>
                                          <a:pt x="158" y="6"/>
                                        </a:cubicBezTo>
                                        <a:cubicBezTo>
                                          <a:pt x="158" y="6"/>
                                          <a:pt x="159" y="6"/>
                                          <a:pt x="159" y="6"/>
                                        </a:cubicBezTo>
                                        <a:cubicBezTo>
                                          <a:pt x="161" y="6"/>
                                          <a:pt x="164" y="6"/>
                                          <a:pt x="167" y="6"/>
                                        </a:cubicBezTo>
                                        <a:cubicBezTo>
                                          <a:pt x="172" y="6"/>
                                          <a:pt x="176" y="7"/>
                                          <a:pt x="179" y="7"/>
                                        </a:cubicBezTo>
                                        <a:cubicBezTo>
                                          <a:pt x="179" y="7"/>
                                          <a:pt x="179" y="7"/>
                                          <a:pt x="179" y="7"/>
                                        </a:cubicBezTo>
                                        <a:cubicBezTo>
                                          <a:pt x="180" y="7"/>
                                          <a:pt x="181" y="7"/>
                                          <a:pt x="180" y="7"/>
                                        </a:cubicBezTo>
                                        <a:cubicBezTo>
                                          <a:pt x="189" y="8"/>
                                          <a:pt x="189" y="8"/>
                                          <a:pt x="189" y="8"/>
                                        </a:cubicBezTo>
                                        <a:cubicBezTo>
                                          <a:pt x="184" y="8"/>
                                          <a:pt x="180" y="9"/>
                                          <a:pt x="175" y="9"/>
                                        </a:cubicBezTo>
                                        <a:cubicBezTo>
                                          <a:pt x="174" y="9"/>
                                          <a:pt x="173" y="9"/>
                                          <a:pt x="172" y="9"/>
                                        </a:cubicBezTo>
                                        <a:cubicBezTo>
                                          <a:pt x="159" y="7"/>
                                          <a:pt x="145" y="6"/>
                                          <a:pt x="132" y="6"/>
                                        </a:cubicBezTo>
                                        <a:cubicBezTo>
                                          <a:pt x="129" y="6"/>
                                          <a:pt x="126" y="6"/>
                                          <a:pt x="123" y="6"/>
                                        </a:cubicBezTo>
                                        <a:cubicBezTo>
                                          <a:pt x="122" y="6"/>
                                          <a:pt x="122" y="6"/>
                                          <a:pt x="122" y="6"/>
                                        </a:cubicBezTo>
                                        <a:cubicBezTo>
                                          <a:pt x="108" y="7"/>
                                          <a:pt x="94" y="7"/>
                                          <a:pt x="80" y="7"/>
                                        </a:cubicBezTo>
                                        <a:cubicBezTo>
                                          <a:pt x="79" y="7"/>
                                          <a:pt x="77" y="7"/>
                                          <a:pt x="76" y="7"/>
                                        </a:cubicBezTo>
                                        <a:cubicBezTo>
                                          <a:pt x="71" y="7"/>
                                          <a:pt x="65" y="7"/>
                                          <a:pt x="60" y="7"/>
                                        </a:cubicBezTo>
                                        <a:cubicBezTo>
                                          <a:pt x="66" y="6"/>
                                          <a:pt x="72" y="6"/>
                                          <a:pt x="78" y="6"/>
                                        </a:cubicBezTo>
                                        <a:cubicBezTo>
                                          <a:pt x="80" y="6"/>
                                          <a:pt x="82" y="6"/>
                                          <a:pt x="83" y="6"/>
                                        </a:cubicBezTo>
                                        <a:cubicBezTo>
                                          <a:pt x="86" y="6"/>
                                          <a:pt x="88" y="6"/>
                                          <a:pt x="90" y="6"/>
                                        </a:cubicBezTo>
                                        <a:cubicBezTo>
                                          <a:pt x="92" y="6"/>
                                          <a:pt x="94" y="6"/>
                                          <a:pt x="97" y="6"/>
                                        </a:cubicBezTo>
                                        <a:moveTo>
                                          <a:pt x="254" y="7"/>
                                        </a:moveTo>
                                        <a:cubicBezTo>
                                          <a:pt x="262" y="7"/>
                                          <a:pt x="270" y="7"/>
                                          <a:pt x="278" y="6"/>
                                        </a:cubicBezTo>
                                        <a:cubicBezTo>
                                          <a:pt x="285" y="6"/>
                                          <a:pt x="292" y="6"/>
                                          <a:pt x="299" y="5"/>
                                        </a:cubicBezTo>
                                        <a:cubicBezTo>
                                          <a:pt x="305" y="5"/>
                                          <a:pt x="310" y="4"/>
                                          <a:pt x="315" y="3"/>
                                        </a:cubicBezTo>
                                        <a:cubicBezTo>
                                          <a:pt x="313" y="4"/>
                                          <a:pt x="312" y="4"/>
                                          <a:pt x="310" y="5"/>
                                        </a:cubicBezTo>
                                        <a:cubicBezTo>
                                          <a:pt x="307" y="6"/>
                                          <a:pt x="305" y="7"/>
                                          <a:pt x="302" y="8"/>
                                        </a:cubicBezTo>
                                        <a:cubicBezTo>
                                          <a:pt x="301" y="8"/>
                                          <a:pt x="300" y="8"/>
                                          <a:pt x="298" y="8"/>
                                        </a:cubicBezTo>
                                        <a:cubicBezTo>
                                          <a:pt x="290" y="8"/>
                                          <a:pt x="282" y="8"/>
                                          <a:pt x="275" y="9"/>
                                        </a:cubicBezTo>
                                        <a:cubicBezTo>
                                          <a:pt x="268" y="9"/>
                                          <a:pt x="262" y="9"/>
                                          <a:pt x="256" y="9"/>
                                        </a:cubicBezTo>
                                        <a:cubicBezTo>
                                          <a:pt x="251" y="9"/>
                                          <a:pt x="247" y="9"/>
                                          <a:pt x="243" y="9"/>
                                        </a:cubicBezTo>
                                        <a:cubicBezTo>
                                          <a:pt x="241" y="9"/>
                                          <a:pt x="239" y="9"/>
                                          <a:pt x="237" y="9"/>
                                        </a:cubicBezTo>
                                        <a:cubicBezTo>
                                          <a:pt x="224" y="9"/>
                                          <a:pt x="211" y="9"/>
                                          <a:pt x="199" y="8"/>
                                        </a:cubicBezTo>
                                        <a:cubicBezTo>
                                          <a:pt x="198" y="8"/>
                                          <a:pt x="197" y="8"/>
                                          <a:pt x="197" y="8"/>
                                        </a:cubicBezTo>
                                        <a:cubicBezTo>
                                          <a:pt x="201" y="7"/>
                                          <a:pt x="206" y="7"/>
                                          <a:pt x="211" y="7"/>
                                        </a:cubicBezTo>
                                        <a:cubicBezTo>
                                          <a:pt x="211" y="7"/>
                                          <a:pt x="209" y="7"/>
                                          <a:pt x="210" y="7"/>
                                        </a:cubicBezTo>
                                        <a:cubicBezTo>
                                          <a:pt x="210" y="7"/>
                                          <a:pt x="210" y="7"/>
                                          <a:pt x="210" y="7"/>
                                        </a:cubicBezTo>
                                        <a:cubicBezTo>
                                          <a:pt x="215" y="7"/>
                                          <a:pt x="218" y="7"/>
                                          <a:pt x="221" y="7"/>
                                        </a:cubicBezTo>
                                        <a:cubicBezTo>
                                          <a:pt x="223" y="7"/>
                                          <a:pt x="224" y="7"/>
                                          <a:pt x="225" y="7"/>
                                        </a:cubicBezTo>
                                        <a:cubicBezTo>
                                          <a:pt x="227" y="7"/>
                                          <a:pt x="228" y="7"/>
                                          <a:pt x="229" y="7"/>
                                        </a:cubicBezTo>
                                        <a:cubicBezTo>
                                          <a:pt x="231" y="7"/>
                                          <a:pt x="233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6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5" y="7"/>
                                          <a:pt x="235" y="7"/>
                                        </a:cubicBezTo>
                                        <a:cubicBezTo>
                                          <a:pt x="238" y="7"/>
                                          <a:pt x="241" y="7"/>
                                          <a:pt x="244" y="7"/>
                                        </a:cubicBezTo>
                                        <a:cubicBezTo>
                                          <a:pt x="247" y="7"/>
                                          <a:pt x="251" y="7"/>
                                          <a:pt x="254" y="7"/>
                                        </a:cubicBezTo>
                                        <a:moveTo>
                                          <a:pt x="320" y="0"/>
                                        </a:moveTo>
                                        <a:cubicBezTo>
                                          <a:pt x="320" y="0"/>
                                          <a:pt x="319" y="1"/>
                                          <a:pt x="318" y="1"/>
                                        </a:cubicBezTo>
                                        <a:cubicBezTo>
                                          <a:pt x="310" y="4"/>
                                          <a:pt x="302" y="4"/>
                                          <a:pt x="293" y="5"/>
                                        </a:cubicBezTo>
                                        <a:cubicBezTo>
                                          <a:pt x="284" y="5"/>
                                          <a:pt x="274" y="6"/>
                                          <a:pt x="265" y="6"/>
                                        </a:cubicBezTo>
                                        <a:cubicBezTo>
                                          <a:pt x="262" y="6"/>
                                          <a:pt x="259" y="6"/>
                                          <a:pt x="256" y="6"/>
                                        </a:cubicBezTo>
                                        <a:cubicBezTo>
                                          <a:pt x="251" y="6"/>
                                          <a:pt x="247" y="6"/>
                                          <a:pt x="243" y="6"/>
                                        </a:cubicBezTo>
                                        <a:cubicBezTo>
                                          <a:pt x="239" y="6"/>
                                          <a:pt x="234" y="6"/>
                                          <a:pt x="230" y="6"/>
                                        </a:cubicBezTo>
                                        <a:cubicBezTo>
                                          <a:pt x="223" y="6"/>
                                          <a:pt x="216" y="6"/>
                                          <a:pt x="209" y="6"/>
                                        </a:cubicBezTo>
                                        <a:cubicBezTo>
                                          <a:pt x="209" y="6"/>
                                          <a:pt x="209" y="6"/>
                                          <a:pt x="209" y="6"/>
                                        </a:cubicBezTo>
                                        <a:cubicBezTo>
                                          <a:pt x="204" y="7"/>
                                          <a:pt x="198" y="7"/>
                                          <a:pt x="193" y="7"/>
                                        </a:cubicBezTo>
                                        <a:cubicBezTo>
                                          <a:pt x="189" y="7"/>
                                          <a:pt x="184" y="7"/>
                                          <a:pt x="180" y="6"/>
                                        </a:cubicBezTo>
                                        <a:cubicBezTo>
                                          <a:pt x="174" y="6"/>
                                          <a:pt x="168" y="5"/>
                                          <a:pt x="162" y="5"/>
                                        </a:cubicBezTo>
                                        <a:cubicBezTo>
                                          <a:pt x="154" y="5"/>
                                          <a:pt x="146" y="5"/>
                                          <a:pt x="137" y="5"/>
                                        </a:cubicBezTo>
                                        <a:cubicBezTo>
                                          <a:pt x="133" y="5"/>
                                          <a:pt x="129" y="5"/>
                                          <a:pt x="125" y="5"/>
                                        </a:cubicBezTo>
                                        <a:cubicBezTo>
                                          <a:pt x="115" y="5"/>
                                          <a:pt x="105" y="5"/>
                                          <a:pt x="95" y="5"/>
                                        </a:cubicBezTo>
                                        <a:cubicBezTo>
                                          <a:pt x="92" y="5"/>
                                          <a:pt x="89" y="5"/>
                                          <a:pt x="86" y="5"/>
                                        </a:cubicBezTo>
                                        <a:cubicBezTo>
                                          <a:pt x="87" y="5"/>
                                          <a:pt x="87" y="5"/>
                                          <a:pt x="87" y="5"/>
                                        </a:cubicBezTo>
                                        <a:cubicBezTo>
                                          <a:pt x="86" y="5"/>
                                          <a:pt x="84" y="5"/>
                                          <a:pt x="82" y="5"/>
                                        </a:cubicBezTo>
                                        <a:cubicBezTo>
                                          <a:pt x="79" y="5"/>
                                          <a:pt x="76" y="5"/>
                                          <a:pt x="73" y="5"/>
                                        </a:cubicBezTo>
                                        <a:cubicBezTo>
                                          <a:pt x="68" y="5"/>
                                          <a:pt x="64" y="6"/>
                                          <a:pt x="61" y="6"/>
                                        </a:cubicBezTo>
                                        <a:cubicBezTo>
                                          <a:pt x="62" y="6"/>
                                          <a:pt x="62" y="6"/>
                                          <a:pt x="62" y="6"/>
                                        </a:cubicBezTo>
                                        <a:cubicBezTo>
                                          <a:pt x="60" y="6"/>
                                          <a:pt x="57" y="6"/>
                                          <a:pt x="55" y="7"/>
                                        </a:cubicBezTo>
                                        <a:cubicBezTo>
                                          <a:pt x="49" y="7"/>
                                          <a:pt x="43" y="6"/>
                                          <a:pt x="37" y="6"/>
                                        </a:cubicBezTo>
                                        <a:cubicBezTo>
                                          <a:pt x="36" y="6"/>
                                          <a:pt x="40" y="6"/>
                                          <a:pt x="37" y="6"/>
                                        </a:cubicBezTo>
                                        <a:cubicBezTo>
                                          <a:pt x="44" y="7"/>
                                          <a:pt x="49" y="7"/>
                                          <a:pt x="55" y="7"/>
                                        </a:cubicBezTo>
                                        <a:cubicBezTo>
                                          <a:pt x="54" y="7"/>
                                          <a:pt x="54" y="7"/>
                                          <a:pt x="54" y="7"/>
                                        </a:cubicBezTo>
                                        <a:cubicBezTo>
                                          <a:pt x="51" y="8"/>
                                          <a:pt x="49" y="9"/>
                                          <a:pt x="47" y="9"/>
                                        </a:cubicBezTo>
                                        <a:cubicBezTo>
                                          <a:pt x="47" y="9"/>
                                          <a:pt x="47" y="9"/>
                                          <a:pt x="47" y="9"/>
                                        </a:cubicBezTo>
                                        <a:cubicBezTo>
                                          <a:pt x="46" y="9"/>
                                          <a:pt x="46" y="9"/>
                                          <a:pt x="46" y="9"/>
                                        </a:cubicBezTo>
                                        <a:cubicBezTo>
                                          <a:pt x="41" y="9"/>
                                          <a:pt x="36" y="8"/>
                                          <a:pt x="31" y="8"/>
                                        </a:cubicBezTo>
                                        <a:cubicBezTo>
                                          <a:pt x="28" y="8"/>
                                          <a:pt x="25" y="8"/>
                                          <a:pt x="22" y="8"/>
                                        </a:cubicBezTo>
                                        <a:cubicBezTo>
                                          <a:pt x="15" y="8"/>
                                          <a:pt x="8" y="8"/>
                                          <a:pt x="1" y="10"/>
                                        </a:cubicBezTo>
                                        <a:cubicBezTo>
                                          <a:pt x="1" y="11"/>
                                          <a:pt x="1" y="11"/>
                                          <a:pt x="1" y="11"/>
                                        </a:cubicBezTo>
                                        <a:cubicBezTo>
                                          <a:pt x="7" y="12"/>
                                          <a:pt x="12" y="12"/>
                                          <a:pt x="18" y="13"/>
                                        </a:cubicBezTo>
                                        <a:cubicBezTo>
                                          <a:pt x="18" y="13"/>
                                          <a:pt x="18" y="13"/>
                                          <a:pt x="18" y="13"/>
                                        </a:cubicBezTo>
                                        <a:cubicBezTo>
                                          <a:pt x="15" y="13"/>
                                          <a:pt x="13" y="13"/>
                                          <a:pt x="13" y="13"/>
                                        </a:cubicBezTo>
                                        <a:cubicBezTo>
                                          <a:pt x="12" y="14"/>
                                          <a:pt x="8" y="14"/>
                                          <a:pt x="15" y="14"/>
                                        </a:cubicBezTo>
                                        <a:cubicBezTo>
                                          <a:pt x="16" y="14"/>
                                          <a:pt x="16" y="14"/>
                                          <a:pt x="16" y="14"/>
                                        </a:cubicBezTo>
                                        <a:cubicBezTo>
                                          <a:pt x="18" y="14"/>
                                          <a:pt x="17" y="14"/>
                                          <a:pt x="18" y="14"/>
                                        </a:cubicBezTo>
                                        <a:cubicBezTo>
                                          <a:pt x="21" y="14"/>
                                          <a:pt x="23" y="14"/>
                                          <a:pt x="25" y="13"/>
                                        </a:cubicBezTo>
                                        <a:cubicBezTo>
                                          <a:pt x="27" y="14"/>
                                          <a:pt x="30" y="14"/>
                                          <a:pt x="33" y="14"/>
                                        </a:cubicBezTo>
                                        <a:cubicBezTo>
                                          <a:pt x="31" y="14"/>
                                          <a:pt x="29" y="14"/>
                                          <a:pt x="27" y="14"/>
                                        </a:cubicBezTo>
                                        <a:cubicBezTo>
                                          <a:pt x="24" y="14"/>
                                          <a:pt x="22" y="14"/>
                                          <a:pt x="19" y="14"/>
                                        </a:cubicBezTo>
                                        <a:cubicBezTo>
                                          <a:pt x="13" y="15"/>
                                          <a:pt x="7" y="16"/>
                                          <a:pt x="2" y="19"/>
                                        </a:cubicBezTo>
                                        <a:cubicBezTo>
                                          <a:pt x="1" y="19"/>
                                          <a:pt x="1" y="19"/>
                                          <a:pt x="0" y="19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1"/>
                                          <a:pt x="1" y="21"/>
                                          <a:pt x="1" y="21"/>
                                        </a:cubicBezTo>
                                        <a:cubicBezTo>
                                          <a:pt x="1" y="21"/>
                                          <a:pt x="2" y="20"/>
                                          <a:pt x="2" y="20"/>
                                        </a:cubicBezTo>
                                        <a:cubicBezTo>
                                          <a:pt x="12" y="20"/>
                                          <a:pt x="22" y="21"/>
                                          <a:pt x="32" y="21"/>
                                        </a:cubicBezTo>
                                        <a:cubicBezTo>
                                          <a:pt x="43" y="21"/>
                                          <a:pt x="53" y="20"/>
                                          <a:pt x="64" y="20"/>
                                        </a:cubicBezTo>
                                        <a:cubicBezTo>
                                          <a:pt x="91" y="20"/>
                                          <a:pt x="125" y="19"/>
                                          <a:pt x="151" y="19"/>
                                        </a:cubicBezTo>
                                        <a:cubicBezTo>
                                          <a:pt x="153" y="19"/>
                                          <a:pt x="155" y="19"/>
                                          <a:pt x="157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3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4" y="19"/>
                                        </a:cubicBezTo>
                                        <a:cubicBezTo>
                                          <a:pt x="169" y="19"/>
                                          <a:pt x="173" y="19"/>
                                          <a:pt x="178" y="19"/>
                                        </a:cubicBezTo>
                                        <a:cubicBezTo>
                                          <a:pt x="185" y="19"/>
                                          <a:pt x="191" y="19"/>
                                          <a:pt x="198" y="19"/>
                                        </a:cubicBezTo>
                                        <a:cubicBezTo>
                                          <a:pt x="211" y="19"/>
                                          <a:pt x="224" y="19"/>
                                          <a:pt x="237" y="19"/>
                                        </a:cubicBezTo>
                                        <a:cubicBezTo>
                                          <a:pt x="238" y="19"/>
                                          <a:pt x="239" y="19"/>
                                          <a:pt x="239" y="19"/>
                                        </a:cubicBezTo>
                                        <a:cubicBezTo>
                                          <a:pt x="252" y="19"/>
                                          <a:pt x="265" y="19"/>
                                          <a:pt x="277" y="18"/>
                                        </a:cubicBezTo>
                                        <a:cubicBezTo>
                                          <a:pt x="284" y="17"/>
                                          <a:pt x="291" y="16"/>
                                          <a:pt x="297" y="14"/>
                                        </a:cubicBezTo>
                                        <a:cubicBezTo>
                                          <a:pt x="298" y="14"/>
                                          <a:pt x="299" y="14"/>
                                          <a:pt x="300" y="14"/>
                                        </a:cubicBezTo>
                                        <a:cubicBezTo>
                                          <a:pt x="302" y="14"/>
                                          <a:pt x="303" y="14"/>
                                          <a:pt x="304" y="14"/>
                                        </a:cubicBezTo>
                                        <a:cubicBezTo>
                                          <a:pt x="307" y="14"/>
                                          <a:pt x="309" y="14"/>
                                          <a:pt x="311" y="14"/>
                                        </a:cubicBezTo>
                                        <a:cubicBezTo>
                                          <a:pt x="311" y="14"/>
                                          <a:pt x="312" y="14"/>
                                          <a:pt x="313" y="14"/>
                                        </a:cubicBezTo>
                                        <a:cubicBezTo>
                                          <a:pt x="316" y="14"/>
                                          <a:pt x="319" y="14"/>
                                          <a:pt x="322" y="14"/>
                                        </a:cubicBezTo>
                                        <a:cubicBezTo>
                                          <a:pt x="323" y="14"/>
                                          <a:pt x="324" y="14"/>
                                          <a:pt x="324" y="14"/>
                                        </a:cubicBezTo>
                                        <a:cubicBezTo>
                                          <a:pt x="327" y="14"/>
                                          <a:pt x="329" y="14"/>
                                          <a:pt x="331" y="14"/>
                                        </a:cubicBezTo>
                                        <a:cubicBezTo>
                                          <a:pt x="335" y="13"/>
                                          <a:pt x="338" y="12"/>
                                          <a:pt x="341" y="11"/>
                                        </a:cubicBezTo>
                                        <a:cubicBezTo>
                                          <a:pt x="342" y="10"/>
                                          <a:pt x="342" y="10"/>
                                          <a:pt x="342" y="10"/>
                                        </a:cubicBezTo>
                                        <a:cubicBezTo>
                                          <a:pt x="341" y="10"/>
                                          <a:pt x="341" y="10"/>
                                          <a:pt x="341" y="10"/>
                                        </a:cubicBezTo>
                                        <a:cubicBezTo>
                                          <a:pt x="340" y="10"/>
                                          <a:pt x="340" y="10"/>
                                          <a:pt x="340" y="10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38" y="9"/>
                                          <a:pt x="335" y="9"/>
                                          <a:pt x="333" y="9"/>
                                        </a:cubicBezTo>
                                        <a:cubicBezTo>
                                          <a:pt x="330" y="9"/>
                                          <a:pt x="328" y="9"/>
                                          <a:pt x="326" y="9"/>
                                        </a:cubicBezTo>
                                        <a:cubicBezTo>
                                          <a:pt x="320" y="10"/>
                                          <a:pt x="315" y="11"/>
                                          <a:pt x="310" y="12"/>
                                        </a:cubicBezTo>
                                        <a:cubicBezTo>
                                          <a:pt x="308" y="13"/>
                                          <a:pt x="306" y="13"/>
                                          <a:pt x="304" y="13"/>
                                        </a:cubicBezTo>
                                        <a:cubicBezTo>
                                          <a:pt x="303" y="13"/>
                                          <a:pt x="302" y="13"/>
                                          <a:pt x="301" y="13"/>
                                        </a:cubicBezTo>
                                        <a:cubicBezTo>
                                          <a:pt x="306" y="12"/>
                                          <a:pt x="310" y="11"/>
                                          <a:pt x="314" y="9"/>
                                        </a:cubicBezTo>
                                        <a:cubicBezTo>
                                          <a:pt x="315" y="10"/>
                                          <a:pt x="316" y="10"/>
                                          <a:pt x="316" y="10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8"/>
                                          <a:pt x="316" y="8"/>
                                          <a:pt x="316" y="8"/>
                                        </a:cubicBezTo>
                                        <a:cubicBezTo>
                                          <a:pt x="316" y="8"/>
                                          <a:pt x="315" y="8"/>
                                          <a:pt x="314" y="9"/>
                                        </a:cubicBezTo>
                                        <a:cubicBezTo>
                                          <a:pt x="314" y="9"/>
                                          <a:pt x="313" y="9"/>
                                          <a:pt x="313" y="8"/>
                                        </a:cubicBezTo>
                                        <a:cubicBezTo>
                                          <a:pt x="310" y="8"/>
                                          <a:pt x="307" y="8"/>
                                          <a:pt x="304" y="8"/>
                                        </a:cubicBezTo>
                                        <a:cubicBezTo>
                                          <a:pt x="309" y="6"/>
                                          <a:pt x="314" y="4"/>
                                          <a:pt x="319" y="2"/>
                                        </a:cubicBezTo>
                                        <a:cubicBezTo>
                                          <a:pt x="319" y="1"/>
                                          <a:pt x="320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0"/>
                                          <a:pt x="321" y="0"/>
                                          <a:pt x="321" y="0"/>
                                        </a:cubicBezTo>
                                        <a:cubicBezTo>
                                          <a:pt x="321" y="0"/>
                                          <a:pt x="320" y="0"/>
                                          <a:pt x="320" y="0"/>
                                        </a:cubicBezTo>
                                        <a:cubicBezTo>
                                          <a:pt x="320" y="0"/>
                                          <a:pt x="320" y="0"/>
                                          <a:pt x="32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0" name="Freeform 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65438" y="155929"/>
                                    <a:ext cx="0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1" name="Freeform 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3063" y="143229"/>
                                    <a:ext cx="22225" cy="12700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1"/>
                                      <a:gd name="T2" fmla="*/ 0 w 2"/>
                                      <a:gd name="T3" fmla="*/ 1 h 1"/>
                                      <a:gd name="T4" fmla="*/ 0 w 2"/>
                                      <a:gd name="T5" fmla="*/ 1 h 1"/>
                                      <a:gd name="T6" fmla="*/ 2 w 2"/>
                                      <a:gd name="T7" fmla="*/ 0 h 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" h="1">
                                        <a:moveTo>
                                          <a:pt x="2" y="0"/>
                                        </a:move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1" y="0"/>
                                          <a:pt x="2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D5922C" id="Year Backing" o:spid="_x0000_s1026" alt="Month and Year Graphic&#10;" style="position:absolute;margin-left:18.7pt;margin-top:56.9pt;width:245.5pt;height:32.4pt;z-index:-251650048;mso-position-horizontal-relative:page;mso-position-vertical-relative:page;mso-width-relative:margin;mso-height-relative:margin" coordsize="38576,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" o:allowincell="f">
                      <v:shape id="Freeform 191" o:spid="_x0000_s1027" style="position:absolute;left:27400;width:9906;height:5175;visibility:visible;mso-wrap-style:square;v-text-anchor:top" coordsize="8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EbMUA&#10;AADcAAAADwAAAGRycy9kb3ducmV2LnhtbERPS2sCMRC+F/wPYYTealZpxW6NIpYtHhR8FNrehmS6&#10;u7iZbJNU1/76piD0Nh/fc6bzzjbiRD7UjhUMBxkIYu1MzaWC10NxNwERIrLBxjEpuFCA+ax3M8Xc&#10;uDPv6LSPpUghHHJUUMXY5lIGXZHFMHAtceI+nbcYE/SlNB7PKdw2cpRlY2mx5tRQYUvLivRx/20V&#10;/Pj119v2Ix42ur1fvT/r4mX8UCh12+8WTyAidfFffHWvTJr/OIS/Z9IF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gRsxQAAANwAAAAPAAAAAAAAAAAAAAAAAJgCAABkcnMv&#10;ZG93bnJldi54bWxQSwUGAAAAAAQABAD1AAAAigM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acc7ff [660]" stroked="f">
                        <v:path arrowok="t" o:connecttype="custom" o:connectlocs="865352,11501;797034,11501;797034,11501;888124,0;865352,11501;865352,11501;842579,11501;842579,11501;819807,11501;808421,11501;797034,11501;500993,23001;489607,23001;489607,23001;421290,23001;398517,23001;375745,34502;227724,34502;102476,46002;0,46002;11386,115006;11386,172508;11386,287514;22772,310515;22772,310515;22772,356517;22772,391019;22772,391019;22772,414020;22772,494524;34159,517525;34159,517525;56931,517525;68317,517525;148021,517525;216338,517525;592083,494524;774262,494524;774262,494524;797034,494524;808421,494524;819807,494524;831193,494524;831193,494524;922283,494524;967828,494524;967828,494524;990600,494524;990600,471523;990600,437021;990600,379518;979214,276013;967828,218511;967828,149507;956441,11501;956441,11501;888124,0" o:connectangles="0,0,0,0,0,0,0,0,0,0,0,0,0,0,0,0,0,0,0,0,0,0,0,0,0,0,0,0,0,0,0,0,0,0,0,0,0,0,0,0,0,0,0,0,0,0,0,0,0,0,0,0,0,0,0,0,0"/>
                        <o:lock v:ext="edit" verticies="t"/>
                      </v:shape>
                      <v:group id="Group 192" o:spid="_x0000_s1028" style="position:absolute;top:19;width:38576;height:2476" coordorigin=",19" coordsize="38576,2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  <v:rect id="Rectangle 193" o:spid="_x0000_s1029" style="position:absolute;left:1238;top:733;width:349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Q4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Q4sMAAADcAAAADwAAAAAAAAAAAAAAAACYAgAAZHJzL2Rv&#10;d25yZXYueG1sUEsFBgAAAAAEAAQA9QAAAIgDAAAAAA==&#10;" filled="f" stroked="f"/>
                        <v:shape id="Freeform 194" o:spid="_x0000_s1030" style="position:absolute;left:1238;top:733;width:349;height:0;visibility:visible;mso-wrap-style:square;v-text-anchor:top" coordsize="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bacIA&#10;AADcAAAADwAAAGRycy9kb3ducmV2LnhtbERPS27CMBDdV+IO1iB1VxxaVEHARDRqBauK3wGGeEii&#10;xOPUdiHcHiNV6m6e3ncWWW9acSHna8sKxqMEBHFhdc2lguPh62UKwgdkja1lUnAjD9ly8LTAVNsr&#10;7+iyD6WIIexTVFCF0KVS+qIig35kO+LIna0zGCJ0pdQOrzHctPI1Sd6lwZpjQ4Ud5RUVzf7XKMjH&#10;+efPR5g2p+L74E7ubev6danU87BfzUEE6sO/+M+90XH+bAK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5tpwgAAANwAAAAPAAAAAAAAAAAAAAAAAJgCAABkcnMvZG93&#10;bnJldi54bWxQSwUGAAAAAAQABAD1AAAAhwMAAAAA&#10;" path="m22,l,,,,22,e" filled="f" stroked="f">
                          <v:path arrowok="t" o:connecttype="custom" o:connectlocs="34925,0;0,0;0,0;34925,0" o:connectangles="0,0,0,0"/>
                        </v:shape>
                        <v:shape id="Freeform 195" o:spid="_x0000_s1031" style="position:absolute;left:1809;top:733;width:1127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racEA&#10;AADcAAAADwAAAGRycy9kb3ducmV2LnhtbERPy6rCMBDdC/5DGMGdpgrKtRpFvAiCIPhYuByb6QOb&#10;SW8Ttfr1Rrjgbg7nObNFY0pxp9oVlhUM+hEI4sTqgjMFp+O69wPCeWSNpWVS8CQHi3m7NcNY2wfv&#10;6X7wmQgh7GJUkHtfxVK6JCeDrm8r4sCltjboA6wzqWt8hHBTymEUjaXBgkNDjhWtckquh5tRML6c&#10;tr/ZeTCstn9p+qLE79Y0UarbaZZTEJ4a/xX/uzc6zJ+M4P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za2nBAAAA3AAAAA8AAAAAAAAAAAAAAAAAmAIAAGRycy9kb3du&#10;cmV2LnhtbFBLBQYAAAAABAAEAPUAAACGAwAAAAA=&#10;" path="m9,c6,,3,,,,1,,2,,2,,4,,5,,6,,7,,8,,9,v,,1,,1,c10,,10,,9,e" filled="f" stroked="f">
                          <v:path arrowok="t" o:connecttype="custom" o:connectlocs="101442,0;0,0;22543,0;67628,0;101442,0;112713,0;101442,0" o:connectangles="0,0,0,0,0,0,0"/>
                        </v:shape>
                        <v:shape id="Freeform 196" o:spid="_x0000_s1032" style="position:absolute;left:3270;top:733;width:682;height:0;visibility:visible;mso-wrap-style:square;v-text-anchor:top" coordsize="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TwsIA&#10;AADcAAAADwAAAGRycy9kb3ducmV2LnhtbERPTWvCQBC9F/wPywi9NRt7SDVmFREEETzUCl6H7JgE&#10;s7Mxu03W/nq3UOhtHu9zinUwrRiod41lBbMkBUFcWt1wpeD8tXubg3AeWWNrmRQ8yMF6NXkpMNd2&#10;5E8aTr4SMYRdjgpq77tcSlfWZNAltiOO3NX2Bn2EfSV1j2MMN618T9NMGmw4NtTY0bam8nb6Ngru&#10;fvZzOer5w7TVRzrIJhzuOij1Og2bJQhPwf+L/9x7HecvMvh9Jl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xPCwgAAANwAAAAPAAAAAAAAAAAAAAAAAJgCAABkcnMvZG93&#10;bnJldi54bWxQSwUGAAAAAAQABAD1AAAAhwMAAAAA&#10;" path="m6,v,,,,-1,c6,,6,,6,m,c,,,,,,1,,2,,3,,4,,5,,5,v,,,,,c4,,3,,3,,2,,1,,,e" filled="f" stroked="f">
                          <v:path arrowok="t" o:connecttype="custom" o:connectlocs="68263,0;56886,0;68263,0;0,0;0,0;34132,0;56886,0;56886,0;34132,0;0,0" o:connectangles="0,0,0,0,0,0,0,0,0,0"/>
                          <o:lock v:ext="edit" verticies="t"/>
                        </v:shape>
                        <v:shape id="Freeform 197" o:spid="_x0000_s1033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ijsIA&#10;AADcAAAADwAAAGRycy9kb3ducmV2LnhtbERPTYvCMBC9L+x/CLPgbU1XQddqWlZBVPBi14u3oRnb&#10;YjMpTdTqrzeC4G0e73NmaWdqcaHWVZYV/PQjEMS51RUXCvb/y+9fEM4ja6wtk4IbOUiTz48Zxtpe&#10;eUeXzBcihLCLUUHpfRNL6fKSDLq+bYgDd7StQR9gW0jd4jWEm1oOomgkDVYcGkpsaFFSfsrORsGW&#10;Grdym9FuY/Ll+HAf2vo8XyvV++r+piA8df4tfrnXOsyfjOH5TLhAJ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qKOwgAAANwAAAAPAAAAAAAAAAAAAAAAAJgCAABkcnMvZG93&#10;bnJldi54bWxQSwUGAAAAAAQABAD1AAAAhwMAAAAA&#10;" path="m,l7,7r7,l7,15,,15r7,l14,7,7,7,,x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Freeform 198" o:spid="_x0000_s1034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m08YA&#10;AADcAAAADwAAAGRycy9kb3ducmV2LnhtbESPQUsDMRCF74L/IUzBm83WQ9G1aakFRRAqbgtep5tp&#10;dnEzWTex2frrnYPQ2wzvzXvfLFaj79SJhtgGNjCbFqCI62Bbdgb2u+fbe1AxIVvsApOBM0VYLa+v&#10;FljakPmDTlVySkI4lmigSakvtY51Qx7jNPTEoh3D4DHJOjhtB8wS7jt9VxRz7bFlaWiwp01D9Vf1&#10;4w08VYf8nqvP37PbvMy9e8vf2+3amJvJuH4ElWhMF/P/9asV/AehlW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om08YAAADcAAAADwAAAAAAAAAAAAAAAACYAgAAZHJz&#10;L2Rvd25yZXYueG1sUEsFBgAAAAAEAAQA9QAAAIsDAAAAAA==&#10;" path="m,l7,7r7,l7,15,,15r7,l14,7,7,7,,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Freeform 199" o:spid="_x0000_s1035" style="position:absolute;top:19;width:38576;height:2476;visibility:visible;mso-wrap-style:square;v-text-anchor:top" coordsize="3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mZsAA&#10;AADcAAAADwAAAGRycy9kb3ducmV2LnhtbERPS4vCMBC+C/6HMII3TX2w2q5RXEH0qvXgcbaZPnab&#10;SWmyWv+9ERa8zcf3nNWmM7W4Uesqywom4wgEcWZ1xYWCS7ofLUE4j6yxtkwKHuRgs+73Vphoe+cT&#10;3c6+ECGEXYIKSu+bREqXlWTQjW1DHLjctgZ9gG0hdYv3EG5qOY2iD2mw4tBQYkO7krLf859RMP2h&#10;XFY2nWP8bb8Ws+vhlOas1HDQbT9BeOr8W/zvPuowP47h9Uy4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qmZsAAAADcAAAADwAAAAAAAAAAAAAAAACYAgAAZHJzL2Rvd25y&#10;ZXYueG1sUEsFBgAAAAAEAAQA9QAAAIUD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          <o:lock v:ext="edit" verticies="t"/>
                        </v:shape>
                        <v:shape id="Freeform 200" o:spid="_x0000_s1036" style="position:absolute;left:28654;top:155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1Z8MA&#10;AADcAAAADwAAAGRycy9kb3ducmV2LnhtbESPQYvCMBSE7wv+h/AEb2uqB5VqFBFFT+K6ZcXbo3m2&#10;xealJKnWf28WFvY4zMw3zGLVmVo8yPnKsoLRMAFBnFtdcaEg+959zkD4gKyxtkwKXuRhtex9LDDV&#10;9slf9DiHQkQI+xQVlCE0qZQ+L8mgH9qGOHo36wyGKF0htcNnhJtajpNkIg1WHBdKbGhTUn4/t0bB&#10;rf3ZtuvZtNm64+ni2r3JLlej1KDfrecgAnXhP/zXPmgFkQi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z1Z8MAAADcAAAADwAAAAAAAAAAAAAAAACYAgAAZHJzL2Rv&#10;d25yZXYueG1sUEsFBgAAAAAEAAQA9QAAAIgDAAAAAA==&#10;" path="m,c,,,,,,,,,,,,,,,,,e" filled="f" stroked="f">
                          <v:path arrowok="t" o:connecttype="custom" o:connectlocs="0,0;0,0;0,0;0,0" o:connectangles="0,0,0,0"/>
                        </v:shape>
                        <v:shape id="Freeform 201" o:spid="_x0000_s1037" style="position:absolute;left:3730;top:1432;width:222;height:127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qQ7MQA&#10;AADcAAAADwAAAGRycy9kb3ducmV2LnhtbESPzWrDMBCE74G+g9hCb4nkUEriRgmhtFDIoc1P74u1&#10;sU2slbE2tvP2UaHQ4zAz3zCrzegb1VMX68AWspkBRVwEV3Np4XT8mC5ARUF22AQmCzeKsFk/TFaY&#10;uzDwnvqDlCpBOOZooRJpc61jUZHHOAstcfLOofMoSXaldh0OCe4bPTfmRXusOS1U2NJbRcXlcPUW&#10;2tvw9f3ut2J685M9X8+X5U5O1j49jttXUEKj/If/2p/Owtxk8HsmHQ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6kOzEAAAA3AAAAA8AAAAAAAAAAAAAAAAAmAIAAGRycy9k&#10;b3ducmV2LnhtbFBLBQYAAAAABAAEAPUAAACJAwAAAAA=&#10;" path="m2,c,1,,1,,1v,,,,,c,1,1,,2,e" filled="f" stroked="f">
                          <v:path arrowok="t" o:connecttype="custom" o:connectlocs="22225,0;0,12700;0,12700;22225,0" o:connectangles="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F97084">
              <w:t>2016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8E7745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8E7745"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F97084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F97084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F97084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F97084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F97084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F97084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F97084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“Satruday"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</w:tr>
                  <w:tr w:rsidR="008E7745"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</w:tr>
                  <w:tr w:rsidR="008E7745"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</w:tr>
                  <w:tr w:rsidR="008E7745"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</w:tr>
                  <w:tr w:rsidR="008E7745"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F97084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F97084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F97084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F97084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F97084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F97084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8E7745"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8E7745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8E7745" w:rsidRDefault="008E7745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8E7745" w:rsidRDefault="008E7745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8E7745" w:rsidRDefault="008E7745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8E7745" w:rsidRDefault="008E7745">
                        <w:pPr>
                          <w:pStyle w:val="Off-MonthDates"/>
                        </w:pPr>
                      </w:p>
                    </w:tc>
                  </w:tr>
                </w:tbl>
                <w:p w:rsidR="008E7745" w:rsidRDefault="008E7745"/>
              </w:tc>
              <w:tc>
                <w:tcPr>
                  <w:tcW w:w="482" w:type="dxa"/>
                </w:tcPr>
                <w:p w:rsidR="008E7745" w:rsidRDefault="008E7745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8E7745"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F97084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F97084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F97084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F97084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F97084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F97084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F97084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</w:tr>
                  <w:tr w:rsidR="008E7745"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</w:tr>
                  <w:tr w:rsidR="008E7745"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</w:tr>
                  <w:tr w:rsidR="008E7745"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</w:tr>
                  <w:tr w:rsidR="008E7745"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F97084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F97084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F97084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F97084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8E7745"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5A0DC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F97084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8E7745" w:rsidRDefault="008E7745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8E7745" w:rsidRDefault="008E7745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8E7745" w:rsidRDefault="008E7745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8E7745" w:rsidRDefault="008E7745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8E7745" w:rsidRDefault="008E7745">
                        <w:pPr>
                          <w:pStyle w:val="Off-MonthDates"/>
                        </w:pPr>
                      </w:p>
                    </w:tc>
                  </w:tr>
                </w:tbl>
                <w:p w:rsidR="008E7745" w:rsidRDefault="008E7745"/>
              </w:tc>
            </w:tr>
          </w:tbl>
          <w:p w:rsidR="008E7745" w:rsidRDefault="008E7745">
            <w:pPr>
              <w:pStyle w:val="NoSpacing"/>
              <w:rPr>
                <w:sz w:val="2"/>
              </w:rPr>
            </w:pPr>
          </w:p>
          <w:tbl>
            <w:tblPr>
              <w:tblStyle w:val="CalendarTable"/>
              <w:tblW w:w="4500" w:type="pct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8E7745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002060" w:themeFill="accent1"/>
                  <w:vAlign w:val="center"/>
                </w:tcPr>
                <w:p w:rsidR="008E7745" w:rsidRDefault="005A0DC5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 w:rsidR="00F97084">
                    <w:t>March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5990FF" w:themeFill="accent1" w:themeFillTint="66"/>
                  <w:vAlign w:val="center"/>
                </w:tcPr>
                <w:p w:rsidR="008E7745" w:rsidRDefault="005A0DC5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 w:rsidR="00F97084">
                    <w:t>2016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:rsidR="008E7745" w:rsidRDefault="008E7745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002060" w:themeFill="accent1"/>
                  <w:vAlign w:val="center"/>
                </w:tcPr>
                <w:p w:rsidR="008E7745" w:rsidRDefault="005A0DC5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 w:rsidR="00F97084">
                    <w:t>May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5990FF" w:themeFill="accent1" w:themeFillTint="66"/>
                  <w:vAlign w:val="center"/>
                </w:tcPr>
                <w:p w:rsidR="008E7745" w:rsidRDefault="005A0DC5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 w:rsidR="00F97084">
                    <w:t>2016</w:t>
                  </w:r>
                  <w:r>
                    <w:fldChar w:fldCharType="end"/>
                  </w:r>
                </w:p>
              </w:tc>
            </w:tr>
          </w:tbl>
          <w:p w:rsidR="008E7745" w:rsidRDefault="008E7745"/>
        </w:tc>
        <w:tc>
          <w:tcPr>
            <w:tcW w:w="629" w:type="dxa"/>
          </w:tcPr>
          <w:p w:rsidR="008E7745" w:rsidRDefault="005A0DC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39" behindDoc="1" locked="0" layoutInCell="0" allowOverlap="1">
                      <wp:simplePos x="0" y="0"/>
                      <wp:positionH relativeFrom="page">
                        <wp:posOffset>356870</wp:posOffset>
                      </wp:positionH>
                      <wp:positionV relativeFrom="page">
                        <wp:posOffset>228600</wp:posOffset>
                      </wp:positionV>
                      <wp:extent cx="2834640" cy="2724912"/>
                      <wp:effectExtent l="0" t="0" r="3810" b="0"/>
                      <wp:wrapNone/>
                      <wp:docPr id="187" name="Note Backing" descr="Note Backing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2724912"/>
                                <a:chOff x="0" y="0"/>
                                <a:chExt cx="3387725" cy="3308350"/>
                              </a:xfrm>
                            </wpg:grpSpPr>
                            <wps:wsp>
                              <wps:cNvPr id="188" name="Freeform 1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3387725" cy="3308350"/>
                                </a:xfrm>
                                <a:custGeom>
                                  <a:avLst/>
                                  <a:gdLst>
                                    <a:gd name="T0" fmla="*/ 1 w 300"/>
                                    <a:gd name="T1" fmla="*/ 59 h 293"/>
                                    <a:gd name="T2" fmla="*/ 299 w 300"/>
                                    <a:gd name="T3" fmla="*/ 219 h 293"/>
                                    <a:gd name="T4" fmla="*/ 167 w 300"/>
                                    <a:gd name="T5" fmla="*/ 292 h 293"/>
                                    <a:gd name="T6" fmla="*/ 63 w 300"/>
                                    <a:gd name="T7" fmla="*/ 292 h 293"/>
                                    <a:gd name="T8" fmla="*/ 293 w 300"/>
                                    <a:gd name="T9" fmla="*/ 0 h 293"/>
                                    <a:gd name="T10" fmla="*/ 225 w 300"/>
                                    <a:gd name="T11" fmla="*/ 0 h 293"/>
                                    <a:gd name="T12" fmla="*/ 155 w 300"/>
                                    <a:gd name="T13" fmla="*/ 3 h 293"/>
                                    <a:gd name="T14" fmla="*/ 80 w 300"/>
                                    <a:gd name="T15" fmla="*/ 2 h 293"/>
                                    <a:gd name="T16" fmla="*/ 22 w 300"/>
                                    <a:gd name="T17" fmla="*/ 5 h 293"/>
                                    <a:gd name="T18" fmla="*/ 2 w 300"/>
                                    <a:gd name="T19" fmla="*/ 6 h 293"/>
                                    <a:gd name="T20" fmla="*/ 0 w 300"/>
                                    <a:gd name="T21" fmla="*/ 29 h 293"/>
                                    <a:gd name="T22" fmla="*/ 1 w 300"/>
                                    <a:gd name="T23" fmla="*/ 59 h 293"/>
                                    <a:gd name="T24" fmla="*/ 1 w 300"/>
                                    <a:gd name="T25" fmla="*/ 78 h 293"/>
                                    <a:gd name="T26" fmla="*/ 1 w 300"/>
                                    <a:gd name="T27" fmla="*/ 88 h 293"/>
                                    <a:gd name="T28" fmla="*/ 1 w 300"/>
                                    <a:gd name="T29" fmla="*/ 105 h 293"/>
                                    <a:gd name="T30" fmla="*/ 1 w 300"/>
                                    <a:gd name="T31" fmla="*/ 115 h 293"/>
                                    <a:gd name="T32" fmla="*/ 1 w 300"/>
                                    <a:gd name="T33" fmla="*/ 113 h 293"/>
                                    <a:gd name="T34" fmla="*/ 2 w 300"/>
                                    <a:gd name="T35" fmla="*/ 156 h 293"/>
                                    <a:gd name="T36" fmla="*/ 2 w 300"/>
                                    <a:gd name="T37" fmla="*/ 191 h 293"/>
                                    <a:gd name="T38" fmla="*/ 3 w 300"/>
                                    <a:gd name="T39" fmla="*/ 270 h 293"/>
                                    <a:gd name="T40" fmla="*/ 5 w 300"/>
                                    <a:gd name="T41" fmla="*/ 277 h 293"/>
                                    <a:gd name="T42" fmla="*/ 4 w 300"/>
                                    <a:gd name="T43" fmla="*/ 280 h 293"/>
                                    <a:gd name="T44" fmla="*/ 9 w 300"/>
                                    <a:gd name="T45" fmla="*/ 284 h 293"/>
                                    <a:gd name="T46" fmla="*/ 15 w 300"/>
                                    <a:gd name="T47" fmla="*/ 282 h 293"/>
                                    <a:gd name="T48" fmla="*/ 30 w 300"/>
                                    <a:gd name="T49" fmla="*/ 292 h 293"/>
                                    <a:gd name="T50" fmla="*/ 38 w 300"/>
                                    <a:gd name="T51" fmla="*/ 290 h 293"/>
                                    <a:gd name="T52" fmla="*/ 64 w 300"/>
                                    <a:gd name="T53" fmla="*/ 292 h 293"/>
                                    <a:gd name="T54" fmla="*/ 74 w 300"/>
                                    <a:gd name="T55" fmla="*/ 292 h 293"/>
                                    <a:gd name="T56" fmla="*/ 88 w 300"/>
                                    <a:gd name="T57" fmla="*/ 292 h 293"/>
                                    <a:gd name="T58" fmla="*/ 101 w 300"/>
                                    <a:gd name="T59" fmla="*/ 292 h 293"/>
                                    <a:gd name="T60" fmla="*/ 115 w 300"/>
                                    <a:gd name="T61" fmla="*/ 293 h 293"/>
                                    <a:gd name="T62" fmla="*/ 149 w 300"/>
                                    <a:gd name="T63" fmla="*/ 292 h 293"/>
                                    <a:gd name="T64" fmla="*/ 167 w 300"/>
                                    <a:gd name="T65" fmla="*/ 293 h 293"/>
                                    <a:gd name="T66" fmla="*/ 168 w 300"/>
                                    <a:gd name="T67" fmla="*/ 292 h 293"/>
                                    <a:gd name="T68" fmla="*/ 172 w 300"/>
                                    <a:gd name="T69" fmla="*/ 293 h 293"/>
                                    <a:gd name="T70" fmla="*/ 177 w 300"/>
                                    <a:gd name="T71" fmla="*/ 293 h 293"/>
                                    <a:gd name="T72" fmla="*/ 188 w 300"/>
                                    <a:gd name="T73" fmla="*/ 293 h 293"/>
                                    <a:gd name="T74" fmla="*/ 220 w 300"/>
                                    <a:gd name="T75" fmla="*/ 291 h 293"/>
                                    <a:gd name="T76" fmla="*/ 229 w 300"/>
                                    <a:gd name="T77" fmla="*/ 285 h 293"/>
                                    <a:gd name="T78" fmla="*/ 247 w 300"/>
                                    <a:gd name="T79" fmla="*/ 291 h 293"/>
                                    <a:gd name="T80" fmla="*/ 256 w 300"/>
                                    <a:gd name="T81" fmla="*/ 289 h 293"/>
                                    <a:gd name="T82" fmla="*/ 279 w 300"/>
                                    <a:gd name="T83" fmla="*/ 290 h 293"/>
                                    <a:gd name="T84" fmla="*/ 299 w 300"/>
                                    <a:gd name="T85" fmla="*/ 283 h 293"/>
                                    <a:gd name="T86" fmla="*/ 299 w 300"/>
                                    <a:gd name="T87" fmla="*/ 264 h 293"/>
                                    <a:gd name="T88" fmla="*/ 300 w 300"/>
                                    <a:gd name="T89" fmla="*/ 250 h 293"/>
                                    <a:gd name="T90" fmla="*/ 300 w 300"/>
                                    <a:gd name="T91" fmla="*/ 247 h 293"/>
                                    <a:gd name="T92" fmla="*/ 299 w 300"/>
                                    <a:gd name="T93" fmla="*/ 241 h 293"/>
                                    <a:gd name="T94" fmla="*/ 300 w 300"/>
                                    <a:gd name="T95" fmla="*/ 231 h 293"/>
                                    <a:gd name="T96" fmla="*/ 299 w 300"/>
                                    <a:gd name="T97" fmla="*/ 224 h 293"/>
                                    <a:gd name="T98" fmla="*/ 300 w 300"/>
                                    <a:gd name="T99" fmla="*/ 197 h 293"/>
                                    <a:gd name="T100" fmla="*/ 299 w 300"/>
                                    <a:gd name="T101" fmla="*/ 202 h 293"/>
                                    <a:gd name="T102" fmla="*/ 300 w 300"/>
                                    <a:gd name="T103" fmla="*/ 170 h 293"/>
                                    <a:gd name="T104" fmla="*/ 299 w 300"/>
                                    <a:gd name="T105" fmla="*/ 145 h 293"/>
                                    <a:gd name="T106" fmla="*/ 300 w 300"/>
                                    <a:gd name="T107" fmla="*/ 137 h 293"/>
                                    <a:gd name="T108" fmla="*/ 300 w 300"/>
                                    <a:gd name="T109" fmla="*/ 110 h 293"/>
                                    <a:gd name="T110" fmla="*/ 299 w 300"/>
                                    <a:gd name="T111" fmla="*/ 89 h 293"/>
                                    <a:gd name="T112" fmla="*/ 300 w 300"/>
                                    <a:gd name="T113" fmla="*/ 65 h 293"/>
                                    <a:gd name="T114" fmla="*/ 299 w 300"/>
                                    <a:gd name="T115" fmla="*/ 47 h 293"/>
                                    <a:gd name="T116" fmla="*/ 299 w 300"/>
                                    <a:gd name="T117" fmla="*/ 18 h 293"/>
                                    <a:gd name="T118" fmla="*/ 295 w 300"/>
                                    <a:gd name="T119" fmla="*/ 6 h 293"/>
                                    <a:gd name="T120" fmla="*/ 298 w 300"/>
                                    <a:gd name="T121" fmla="*/ 6 h 2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00" h="293">
                                      <a:moveTo>
                                        <a:pt x="1" y="59"/>
                                      </a:move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moveTo>
                                        <a:pt x="1" y="59"/>
                                      </a:move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moveTo>
                                        <a:pt x="2" y="191"/>
                                      </a:moveTo>
                                      <a:cubicBezTo>
                                        <a:pt x="2" y="192"/>
                                        <a:pt x="2" y="192"/>
                                        <a:pt x="2" y="192"/>
                                      </a:cubicBezTo>
                                      <a:cubicBezTo>
                                        <a:pt x="2" y="192"/>
                                        <a:pt x="2" y="192"/>
                                        <a:pt x="2" y="191"/>
                                      </a:cubicBezTo>
                                      <a:moveTo>
                                        <a:pt x="299" y="219"/>
                                      </a:move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moveTo>
                                        <a:pt x="299" y="219"/>
                                      </a:move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cubicBezTo>
                                        <a:pt x="299" y="219"/>
                                        <a:pt x="299" y="220"/>
                                        <a:pt x="299" y="220"/>
                                      </a:cubicBezTo>
                                      <a:cubicBezTo>
                                        <a:pt x="299" y="220"/>
                                        <a:pt x="299" y="220"/>
                                        <a:pt x="299" y="220"/>
                                      </a:cubicBez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moveTo>
                                        <a:pt x="167" y="292"/>
                                      </a:moveTo>
                                      <a:cubicBezTo>
                                        <a:pt x="167" y="292"/>
                                        <a:pt x="167" y="292"/>
                                        <a:pt x="167" y="292"/>
                                      </a:cubicBezTo>
                                      <a:cubicBezTo>
                                        <a:pt x="167" y="292"/>
                                        <a:pt x="167" y="292"/>
                                        <a:pt x="167" y="292"/>
                                      </a:cubicBezTo>
                                      <a:moveTo>
                                        <a:pt x="63" y="292"/>
                                      </a:moveTo>
                                      <a:cubicBezTo>
                                        <a:pt x="63" y="292"/>
                                        <a:pt x="63" y="292"/>
                                        <a:pt x="63" y="292"/>
                                      </a:cubicBezTo>
                                      <a:cubicBezTo>
                                        <a:pt x="63" y="292"/>
                                        <a:pt x="64" y="292"/>
                                        <a:pt x="64" y="292"/>
                                      </a:cubicBezTo>
                                      <a:cubicBezTo>
                                        <a:pt x="64" y="292"/>
                                        <a:pt x="64" y="292"/>
                                        <a:pt x="63" y="292"/>
                                      </a:cubicBezTo>
                                      <a:moveTo>
                                        <a:pt x="1" y="111"/>
                                      </a:moveTo>
                                      <a:cubicBezTo>
                                        <a:pt x="1" y="111"/>
                                        <a:pt x="1" y="111"/>
                                        <a:pt x="1" y="111"/>
                                      </a:cubicBezTo>
                                      <a:cubicBezTo>
                                        <a:pt x="1" y="110"/>
                                        <a:pt x="1" y="109"/>
                                        <a:pt x="1" y="109"/>
                                      </a:cubicBezTo>
                                      <a:cubicBezTo>
                                        <a:pt x="1" y="110"/>
                                        <a:pt x="1" y="110"/>
                                        <a:pt x="1" y="111"/>
                                      </a:cubicBezTo>
                                      <a:cubicBezTo>
                                        <a:pt x="1" y="111"/>
                                        <a:pt x="1" y="111"/>
                                        <a:pt x="1" y="111"/>
                                      </a:cubicBezTo>
                                      <a:moveTo>
                                        <a:pt x="293" y="0"/>
                                      </a:moveTo>
                                      <a:cubicBezTo>
                                        <a:pt x="292" y="0"/>
                                        <a:pt x="290" y="0"/>
                                        <a:pt x="289" y="0"/>
                                      </a:cubicBezTo>
                                      <a:cubicBezTo>
                                        <a:pt x="287" y="1"/>
                                        <a:pt x="286" y="1"/>
                                        <a:pt x="285" y="1"/>
                                      </a:cubicBezTo>
                                      <a:cubicBezTo>
                                        <a:pt x="284" y="1"/>
                                        <a:pt x="283" y="1"/>
                                        <a:pt x="282" y="0"/>
                                      </a:cubicBezTo>
                                      <a:cubicBezTo>
                                        <a:pt x="269" y="0"/>
                                        <a:pt x="256" y="0"/>
                                        <a:pt x="243" y="0"/>
                                      </a:cubicBezTo>
                                      <a:cubicBezTo>
                                        <a:pt x="240" y="1"/>
                                        <a:pt x="236" y="1"/>
                                        <a:pt x="233" y="1"/>
                                      </a:cubicBezTo>
                                      <a:cubicBezTo>
                                        <a:pt x="230" y="1"/>
                                        <a:pt x="228" y="0"/>
                                        <a:pt x="225" y="0"/>
                                      </a:cubicBezTo>
                                      <a:cubicBezTo>
                                        <a:pt x="221" y="0"/>
                                        <a:pt x="217" y="1"/>
                                        <a:pt x="212" y="1"/>
                                      </a:cubicBezTo>
                                      <a:cubicBezTo>
                                        <a:pt x="208" y="2"/>
                                        <a:pt x="203" y="2"/>
                                        <a:pt x="199" y="2"/>
                                      </a:cubicBezTo>
                                      <a:cubicBezTo>
                                        <a:pt x="197" y="2"/>
                                        <a:pt x="194" y="2"/>
                                        <a:pt x="192" y="1"/>
                                      </a:cubicBezTo>
                                      <a:cubicBezTo>
                                        <a:pt x="190" y="1"/>
                                        <a:pt x="186" y="1"/>
                                        <a:pt x="182" y="1"/>
                                      </a:cubicBezTo>
                                      <a:cubicBezTo>
                                        <a:pt x="174" y="1"/>
                                        <a:pt x="164" y="2"/>
                                        <a:pt x="158" y="2"/>
                                      </a:cubicBezTo>
                                      <a:cubicBezTo>
                                        <a:pt x="157" y="2"/>
                                        <a:pt x="156" y="3"/>
                                        <a:pt x="155" y="3"/>
                                      </a:cubicBezTo>
                                      <a:cubicBezTo>
                                        <a:pt x="149" y="3"/>
                                        <a:pt x="143" y="1"/>
                                        <a:pt x="137" y="1"/>
                                      </a:cubicBezTo>
                                      <a:cubicBezTo>
                                        <a:pt x="136" y="1"/>
                                        <a:pt x="135" y="1"/>
                                        <a:pt x="134" y="1"/>
                                      </a:cubicBezTo>
                                      <a:cubicBezTo>
                                        <a:pt x="121" y="1"/>
                                        <a:pt x="107" y="2"/>
                                        <a:pt x="96" y="2"/>
                                      </a:cubicBezTo>
                                      <a:cubicBezTo>
                                        <a:pt x="93" y="2"/>
                                        <a:pt x="90" y="2"/>
                                        <a:pt x="87" y="2"/>
                                      </a:cubicBezTo>
                                      <a:cubicBezTo>
                                        <a:pt x="85" y="2"/>
                                        <a:pt x="82" y="2"/>
                                        <a:pt x="81" y="2"/>
                                      </a:cubicBezTo>
                                      <a:cubicBezTo>
                                        <a:pt x="80" y="2"/>
                                        <a:pt x="80" y="2"/>
                                        <a:pt x="80" y="2"/>
                                      </a:cubicBezTo>
                                      <a:cubicBezTo>
                                        <a:pt x="79" y="2"/>
                                        <a:pt x="78" y="2"/>
                                        <a:pt x="77" y="2"/>
                                      </a:cubicBezTo>
                                      <a:cubicBezTo>
                                        <a:pt x="76" y="2"/>
                                        <a:pt x="74" y="2"/>
                                        <a:pt x="73" y="2"/>
                                      </a:cubicBezTo>
                                      <a:cubicBezTo>
                                        <a:pt x="73" y="2"/>
                                        <a:pt x="73" y="2"/>
                                        <a:pt x="73" y="2"/>
                                      </a:cubicBezTo>
                                      <a:cubicBezTo>
                                        <a:pt x="59" y="2"/>
                                        <a:pt x="45" y="3"/>
                                        <a:pt x="30" y="3"/>
                                      </a:cubicBezTo>
                                      <a:cubicBezTo>
                                        <a:pt x="30" y="3"/>
                                        <a:pt x="30" y="3"/>
                                        <a:pt x="29" y="3"/>
                                      </a:cubicBezTo>
                                      <a:cubicBezTo>
                                        <a:pt x="27" y="3"/>
                                        <a:pt x="24" y="4"/>
                                        <a:pt x="22" y="5"/>
                                      </a:cubicBezTo>
                                      <a:cubicBezTo>
                                        <a:pt x="20" y="5"/>
                                        <a:pt x="18" y="6"/>
                                        <a:pt x="17" y="6"/>
                                      </a:cubicBezTo>
                                      <a:cubicBezTo>
                                        <a:pt x="16" y="6"/>
                                        <a:pt x="16" y="6"/>
                                        <a:pt x="16" y="6"/>
                                      </a:cubicBezTo>
                                      <a:cubicBezTo>
                                        <a:pt x="17" y="6"/>
                                        <a:pt x="17" y="6"/>
                                        <a:pt x="18" y="6"/>
                                      </a:cubicBezTo>
                                      <a:cubicBezTo>
                                        <a:pt x="17" y="4"/>
                                        <a:pt x="9" y="3"/>
                                        <a:pt x="6" y="2"/>
                                      </a:cubicBezTo>
                                      <a:cubicBezTo>
                                        <a:pt x="6" y="3"/>
                                        <a:pt x="5" y="3"/>
                                        <a:pt x="5" y="3"/>
                                      </a:cubicBezTo>
                                      <a:cubicBezTo>
                                        <a:pt x="4" y="4"/>
                                        <a:pt x="2" y="5"/>
                                        <a:pt x="2" y="6"/>
                                      </a:cubicBezTo>
                                      <a:cubicBezTo>
                                        <a:pt x="1" y="6"/>
                                        <a:pt x="1" y="6"/>
                                        <a:pt x="1" y="6"/>
                                      </a:cubicBezTo>
                                      <a:cubicBezTo>
                                        <a:pt x="1" y="6"/>
                                        <a:pt x="1" y="6"/>
                                        <a:pt x="1" y="6"/>
                                      </a:cubicBezTo>
                                      <a:cubicBezTo>
                                        <a:pt x="1" y="9"/>
                                        <a:pt x="1" y="19"/>
                                        <a:pt x="0" y="21"/>
                                      </a:cubicBezTo>
                                      <a:cubicBezTo>
                                        <a:pt x="0" y="18"/>
                                        <a:pt x="0" y="16"/>
                                        <a:pt x="0" y="16"/>
                                      </a:cubicBezTo>
                                      <a:cubicBezTo>
                                        <a:pt x="0" y="16"/>
                                        <a:pt x="0" y="17"/>
                                        <a:pt x="0" y="18"/>
                                      </a:cubicBezTo>
                                      <a:cubicBezTo>
                                        <a:pt x="0" y="21"/>
                                        <a:pt x="0" y="25"/>
                                        <a:pt x="0" y="29"/>
                                      </a:cubicBezTo>
                                      <a:cubicBezTo>
                                        <a:pt x="0" y="29"/>
                                        <a:pt x="0" y="29"/>
                                        <a:pt x="0" y="27"/>
                                      </a:cubicBezTo>
                                      <a:cubicBezTo>
                                        <a:pt x="0" y="31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0" y="40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0" y="41"/>
                                        <a:pt x="0" y="48"/>
                                        <a:pt x="1" y="52"/>
                                      </a:cubicBezTo>
                                      <a:cubicBezTo>
                                        <a:pt x="0" y="51"/>
                                        <a:pt x="0" y="51"/>
                                        <a:pt x="0" y="51"/>
                                      </a:cubicBezTo>
                                      <a:cubicBezTo>
                                        <a:pt x="1" y="54"/>
                                        <a:pt x="1" y="54"/>
                                        <a:pt x="1" y="59"/>
                                      </a:cubicBezTo>
                                      <a:cubicBezTo>
                                        <a:pt x="1" y="60"/>
                                        <a:pt x="1" y="60"/>
                                        <a:pt x="1" y="60"/>
                                      </a:cubicBezTo>
                                      <a:cubicBezTo>
                                        <a:pt x="1" y="60"/>
                                        <a:pt x="1" y="60"/>
                                        <a:pt x="1" y="59"/>
                                      </a:cubicBezTo>
                                      <a:cubicBezTo>
                                        <a:pt x="1" y="62"/>
                                        <a:pt x="1" y="62"/>
                                        <a:pt x="1" y="66"/>
                                      </a:cubicBezTo>
                                      <a:cubicBezTo>
                                        <a:pt x="1" y="65"/>
                                        <a:pt x="1" y="65"/>
                                        <a:pt x="1" y="65"/>
                                      </a:cubicBezTo>
                                      <a:cubicBezTo>
                                        <a:pt x="1" y="68"/>
                                        <a:pt x="1" y="68"/>
                                        <a:pt x="1" y="70"/>
                                      </a:cubicBezTo>
                                      <a:cubicBezTo>
                                        <a:pt x="1" y="73"/>
                                        <a:pt x="1" y="78"/>
                                        <a:pt x="1" y="78"/>
                                      </a:cubicBezTo>
                                      <a:cubicBezTo>
                                        <a:pt x="1" y="79"/>
                                        <a:pt x="1" y="81"/>
                                        <a:pt x="1" y="83"/>
                                      </a:cubicBezTo>
                                      <a:cubicBezTo>
                                        <a:pt x="1" y="83"/>
                                        <a:pt x="1" y="83"/>
                                        <a:pt x="1" y="83"/>
                                      </a:cubicBezTo>
                                      <a:cubicBezTo>
                                        <a:pt x="1" y="83"/>
                                        <a:pt x="1" y="83"/>
                                        <a:pt x="1" y="82"/>
                                      </a:cubicBezTo>
                                      <a:cubicBezTo>
                                        <a:pt x="1" y="89"/>
                                        <a:pt x="1" y="92"/>
                                        <a:pt x="1" y="96"/>
                                      </a:cubicBezTo>
                                      <a:cubicBezTo>
                                        <a:pt x="1" y="97"/>
                                        <a:pt x="1" y="97"/>
                                        <a:pt x="1" y="97"/>
                                      </a:cubicBezTo>
                                      <a:cubicBezTo>
                                        <a:pt x="1" y="92"/>
                                        <a:pt x="1" y="89"/>
                                        <a:pt x="1" y="88"/>
                                      </a:cubicBezTo>
                                      <a:cubicBezTo>
                                        <a:pt x="1" y="88"/>
                                        <a:pt x="1" y="90"/>
                                        <a:pt x="0" y="90"/>
                                      </a:cubicBezTo>
                                      <a:cubicBezTo>
                                        <a:pt x="0" y="90"/>
                                        <a:pt x="0" y="90"/>
                                        <a:pt x="0" y="89"/>
                                      </a:cubicBezTo>
                                      <a:cubicBezTo>
                                        <a:pt x="0" y="92"/>
                                        <a:pt x="1" y="98"/>
                                        <a:pt x="1" y="102"/>
                                      </a:cubicBezTo>
                                      <a:cubicBezTo>
                                        <a:pt x="1" y="103"/>
                                        <a:pt x="1" y="103"/>
                                        <a:pt x="1" y="103"/>
                                      </a:cubicBezTo>
                                      <a:cubicBezTo>
                                        <a:pt x="1" y="102"/>
                                        <a:pt x="1" y="102"/>
                                        <a:pt x="1" y="102"/>
                                      </a:cubicBezTo>
                                      <a:cubicBezTo>
                                        <a:pt x="1" y="103"/>
                                        <a:pt x="1" y="104"/>
                                        <a:pt x="1" y="105"/>
                                      </a:cubicBezTo>
                                      <a:cubicBezTo>
                                        <a:pt x="1" y="106"/>
                                        <a:pt x="1" y="107"/>
                                        <a:pt x="1" y="108"/>
                                      </a:cubicBezTo>
                                      <a:cubicBezTo>
                                        <a:pt x="0" y="109"/>
                                        <a:pt x="1" y="113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6"/>
                                      </a:cubicBezTo>
                                      <a:cubicBezTo>
                                        <a:pt x="1" y="116"/>
                                        <a:pt x="1" y="116"/>
                                        <a:pt x="1" y="116"/>
                                      </a:cubicBezTo>
                                      <a:cubicBezTo>
                                        <a:pt x="1" y="116"/>
                                        <a:pt x="1" y="116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3"/>
                                      </a:cubicBezTo>
                                      <a:cubicBezTo>
                                        <a:pt x="1" y="113"/>
                                        <a:pt x="1" y="113"/>
                                        <a:pt x="1" y="113"/>
                                      </a:cubicBezTo>
                                      <a:cubicBezTo>
                                        <a:pt x="1" y="113"/>
                                        <a:pt x="1" y="113"/>
                                        <a:pt x="1" y="113"/>
                                      </a:cubicBezTo>
                                      <a:cubicBezTo>
                                        <a:pt x="1" y="111"/>
                                        <a:pt x="1" y="110"/>
                                        <a:pt x="1" y="108"/>
                                      </a:cubicBezTo>
                                      <a:cubicBezTo>
                                        <a:pt x="1" y="109"/>
                                        <a:pt x="1" y="111"/>
                                        <a:pt x="1" y="113"/>
                                      </a:cubicBezTo>
                                      <a:cubicBezTo>
                                        <a:pt x="1" y="114"/>
                                        <a:pt x="2" y="115"/>
                                        <a:pt x="2" y="116"/>
                                      </a:cubicBezTo>
                                      <a:cubicBezTo>
                                        <a:pt x="1" y="119"/>
                                        <a:pt x="1" y="124"/>
                                        <a:pt x="1" y="125"/>
                                      </a:cubicBezTo>
                                      <a:cubicBezTo>
                                        <a:pt x="1" y="132"/>
                                        <a:pt x="1" y="140"/>
                                        <a:pt x="2" y="144"/>
                                      </a:cubicBezTo>
                                      <a:cubicBezTo>
                                        <a:pt x="2" y="146"/>
                                        <a:pt x="2" y="146"/>
                                        <a:pt x="2" y="147"/>
                                      </a:cubicBezTo>
                                      <a:cubicBezTo>
                                        <a:pt x="1" y="146"/>
                                        <a:pt x="1" y="145"/>
                                        <a:pt x="1" y="144"/>
                                      </a:cubicBezTo>
                                      <a:cubicBezTo>
                                        <a:pt x="2" y="148"/>
                                        <a:pt x="2" y="155"/>
                                        <a:pt x="2" y="156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9"/>
                                      </a:cubicBezTo>
                                      <a:cubicBezTo>
                                        <a:pt x="2" y="159"/>
                                        <a:pt x="2" y="159"/>
                                        <a:pt x="2" y="159"/>
                                      </a:cubicBezTo>
                                      <a:cubicBezTo>
                                        <a:pt x="1" y="171"/>
                                        <a:pt x="3" y="178"/>
                                        <a:pt x="2" y="191"/>
                                      </a:cubicBezTo>
                                      <a:cubicBezTo>
                                        <a:pt x="2" y="191"/>
                                        <a:pt x="2" y="191"/>
                                        <a:pt x="2" y="191"/>
                                      </a:cubicBezTo>
                                      <a:cubicBezTo>
                                        <a:pt x="2" y="206"/>
                                        <a:pt x="3" y="223"/>
                                        <a:pt x="3" y="238"/>
                                      </a:cubicBezTo>
                                      <a:cubicBezTo>
                                        <a:pt x="3" y="242"/>
                                        <a:pt x="3" y="243"/>
                                        <a:pt x="3" y="246"/>
                                      </a:cubicBezTo>
                                      <a:cubicBezTo>
                                        <a:pt x="3" y="247"/>
                                        <a:pt x="3" y="247"/>
                                        <a:pt x="3" y="247"/>
                                      </a:cubicBezTo>
                                      <a:cubicBezTo>
                                        <a:pt x="3" y="251"/>
                                        <a:pt x="3" y="251"/>
                                        <a:pt x="3" y="251"/>
                                      </a:cubicBezTo>
                                      <a:cubicBezTo>
                                        <a:pt x="4" y="258"/>
                                        <a:pt x="2" y="262"/>
                                        <a:pt x="3" y="270"/>
                                      </a:cubicBezTo>
                                      <a:cubicBezTo>
                                        <a:pt x="4" y="269"/>
                                        <a:pt x="4" y="269"/>
                                        <a:pt x="4" y="269"/>
                                      </a:cubicBezTo>
                                      <a:cubicBezTo>
                                        <a:pt x="4" y="271"/>
                                        <a:pt x="4" y="273"/>
                                        <a:pt x="4" y="275"/>
                                      </a:cubicBezTo>
                                      <a:cubicBezTo>
                                        <a:pt x="4" y="275"/>
                                        <a:pt x="4" y="275"/>
                                        <a:pt x="5" y="275"/>
                                      </a:cubicBezTo>
                                      <a:cubicBezTo>
                                        <a:pt x="5" y="275"/>
                                        <a:pt x="5" y="275"/>
                                        <a:pt x="6" y="275"/>
                                      </a:cubicBezTo>
                                      <a:cubicBezTo>
                                        <a:pt x="6" y="275"/>
                                        <a:pt x="6" y="276"/>
                                        <a:pt x="6" y="276"/>
                                      </a:cubicBezTo>
                                      <a:cubicBezTo>
                                        <a:pt x="5" y="277"/>
                                        <a:pt x="5" y="277"/>
                                        <a:pt x="5" y="277"/>
                                      </a:cubicBezTo>
                                      <a:cubicBezTo>
                                        <a:pt x="5" y="277"/>
                                        <a:pt x="4" y="276"/>
                                        <a:pt x="4" y="276"/>
                                      </a:cubicBezTo>
                                      <a:cubicBezTo>
                                        <a:pt x="4" y="276"/>
                                        <a:pt x="4" y="276"/>
                                        <a:pt x="4" y="276"/>
                                      </a:cubicBezTo>
                                      <a:cubicBezTo>
                                        <a:pt x="4" y="277"/>
                                        <a:pt x="4" y="277"/>
                                        <a:pt x="4" y="277"/>
                                      </a:cubicBezTo>
                                      <a:cubicBezTo>
                                        <a:pt x="4" y="278"/>
                                        <a:pt x="4" y="278"/>
                                        <a:pt x="4" y="278"/>
                                      </a:cubicBezTo>
                                      <a:cubicBezTo>
                                        <a:pt x="4" y="279"/>
                                        <a:pt x="4" y="279"/>
                                        <a:pt x="4" y="279"/>
                                      </a:cubicBezTo>
                                      <a:cubicBezTo>
                                        <a:pt x="4" y="279"/>
                                        <a:pt x="4" y="280"/>
                                        <a:pt x="4" y="280"/>
                                      </a:cubicBezTo>
                                      <a:cubicBezTo>
                                        <a:pt x="4" y="280"/>
                                        <a:pt x="4" y="280"/>
                                        <a:pt x="4" y="280"/>
                                      </a:cubicBezTo>
                                      <a:cubicBezTo>
                                        <a:pt x="4" y="281"/>
                                        <a:pt x="4" y="281"/>
                                        <a:pt x="4" y="281"/>
                                      </a:cubicBezTo>
                                      <a:cubicBezTo>
                                        <a:pt x="5" y="280"/>
                                        <a:pt x="5" y="280"/>
                                        <a:pt x="6" y="279"/>
                                      </a:cubicBezTo>
                                      <a:cubicBezTo>
                                        <a:pt x="7" y="279"/>
                                        <a:pt x="7" y="279"/>
                                        <a:pt x="8" y="279"/>
                                      </a:cubicBezTo>
                                      <a:cubicBezTo>
                                        <a:pt x="8" y="279"/>
                                        <a:pt x="8" y="279"/>
                                        <a:pt x="9" y="279"/>
                                      </a:cubicBezTo>
                                      <a:cubicBezTo>
                                        <a:pt x="8" y="281"/>
                                        <a:pt x="8" y="283"/>
                                        <a:pt x="9" y="284"/>
                                      </a:cubicBezTo>
                                      <a:cubicBezTo>
                                        <a:pt x="10" y="284"/>
                                        <a:pt x="10" y="284"/>
                                        <a:pt x="10" y="284"/>
                                      </a:cubicBezTo>
                                      <a:cubicBezTo>
                                        <a:pt x="10" y="283"/>
                                        <a:pt x="10" y="283"/>
                                        <a:pt x="10" y="282"/>
                                      </a:cubicBezTo>
                                      <a:cubicBezTo>
                                        <a:pt x="10" y="282"/>
                                        <a:pt x="10" y="282"/>
                                        <a:pt x="10" y="282"/>
                                      </a:cubicBezTo>
                                      <a:cubicBezTo>
                                        <a:pt x="11" y="284"/>
                                        <a:pt x="11" y="284"/>
                                        <a:pt x="12" y="285"/>
                                      </a:cubicBezTo>
                                      <a:cubicBezTo>
                                        <a:pt x="12" y="285"/>
                                        <a:pt x="13" y="285"/>
                                        <a:pt x="13" y="285"/>
                                      </a:cubicBezTo>
                                      <a:cubicBezTo>
                                        <a:pt x="14" y="284"/>
                                        <a:pt x="14" y="283"/>
                                        <a:pt x="15" y="282"/>
                                      </a:cubicBezTo>
                                      <a:cubicBezTo>
                                        <a:pt x="16" y="282"/>
                                        <a:pt x="16" y="282"/>
                                        <a:pt x="16" y="282"/>
                                      </a:cubicBezTo>
                                      <a:cubicBezTo>
                                        <a:pt x="16" y="286"/>
                                        <a:pt x="13" y="286"/>
                                        <a:pt x="13" y="289"/>
                                      </a:cubicBezTo>
                                      <a:cubicBezTo>
                                        <a:pt x="13" y="289"/>
                                        <a:pt x="13" y="289"/>
                                        <a:pt x="13" y="289"/>
                                      </a:cubicBezTo>
                                      <a:cubicBezTo>
                                        <a:pt x="13" y="289"/>
                                        <a:pt x="13" y="289"/>
                                        <a:pt x="14" y="289"/>
                                      </a:cubicBezTo>
                                      <a:cubicBezTo>
                                        <a:pt x="16" y="289"/>
                                        <a:pt x="18" y="290"/>
                                        <a:pt x="21" y="290"/>
                                      </a:cubicBezTo>
                                      <a:cubicBezTo>
                                        <a:pt x="24" y="291"/>
                                        <a:pt x="27" y="292"/>
                                        <a:pt x="30" y="292"/>
                                      </a:cubicBezTo>
                                      <a:cubicBezTo>
                                        <a:pt x="31" y="292"/>
                                        <a:pt x="32" y="291"/>
                                        <a:pt x="33" y="291"/>
                                      </a:cubicBezTo>
                                      <a:cubicBezTo>
                                        <a:pt x="36" y="291"/>
                                        <a:pt x="37" y="289"/>
                                        <a:pt x="40" y="289"/>
                                      </a:cubicBezTo>
                                      <a:cubicBezTo>
                                        <a:pt x="40" y="289"/>
                                        <a:pt x="40" y="289"/>
                                        <a:pt x="40" y="289"/>
                                      </a:cubicBezTo>
                                      <a:cubicBezTo>
                                        <a:pt x="40" y="289"/>
                                        <a:pt x="40" y="289"/>
                                        <a:pt x="40" y="289"/>
                                      </a:cubicBezTo>
                                      <a:cubicBezTo>
                                        <a:pt x="40" y="290"/>
                                        <a:pt x="39" y="290"/>
                                        <a:pt x="38" y="290"/>
                                      </a:cubicBezTo>
                                      <a:cubicBezTo>
                                        <a:pt x="38" y="290"/>
                                        <a:pt x="38" y="290"/>
                                        <a:pt x="38" y="290"/>
                                      </a:cubicBezTo>
                                      <a:cubicBezTo>
                                        <a:pt x="44" y="291"/>
                                        <a:pt x="53" y="291"/>
                                        <a:pt x="60" y="292"/>
                                      </a:cubicBezTo>
                                      <a:cubicBezTo>
                                        <a:pt x="60" y="292"/>
                                        <a:pt x="60" y="292"/>
                                        <a:pt x="60" y="292"/>
                                      </a:cubicBezTo>
                                      <a:cubicBezTo>
                                        <a:pt x="61" y="292"/>
                                        <a:pt x="61" y="292"/>
                                        <a:pt x="62" y="292"/>
                                      </a:cubicBezTo>
                                      <a:cubicBezTo>
                                        <a:pt x="62" y="292"/>
                                        <a:pt x="62" y="292"/>
                                        <a:pt x="62" y="292"/>
                                      </a:cubicBezTo>
                                      <a:cubicBezTo>
                                        <a:pt x="65" y="292"/>
                                        <a:pt x="65" y="292"/>
                                        <a:pt x="65" y="292"/>
                                      </a:cubicBezTo>
                                      <a:cubicBezTo>
                                        <a:pt x="64" y="292"/>
                                        <a:pt x="65" y="292"/>
                                        <a:pt x="64" y="292"/>
                                      </a:cubicBezTo>
                                      <a:cubicBezTo>
                                        <a:pt x="64" y="292"/>
                                        <a:pt x="64" y="292"/>
                                        <a:pt x="63" y="292"/>
                                      </a:cubicBezTo>
                                      <a:cubicBezTo>
                                        <a:pt x="64" y="292"/>
                                        <a:pt x="65" y="293"/>
                                        <a:pt x="66" y="293"/>
                                      </a:cubicBezTo>
                                      <a:cubicBezTo>
                                        <a:pt x="68" y="293"/>
                                        <a:pt x="69" y="292"/>
                                        <a:pt x="70" y="292"/>
                                      </a:cubicBezTo>
                                      <a:cubicBezTo>
                                        <a:pt x="71" y="292"/>
                                        <a:pt x="72" y="292"/>
                                        <a:pt x="72" y="292"/>
                                      </a:cubicBezTo>
                                      <a:cubicBezTo>
                                        <a:pt x="73" y="292"/>
                                        <a:pt x="74" y="292"/>
                                        <a:pt x="74" y="292"/>
                                      </a:cubicBezTo>
                                      <a:cubicBezTo>
                                        <a:pt x="74" y="292"/>
                                        <a:pt x="74" y="292"/>
                                        <a:pt x="74" y="292"/>
                                      </a:cubicBezTo>
                                      <a:cubicBezTo>
                                        <a:pt x="79" y="292"/>
                                        <a:pt x="77" y="292"/>
                                        <a:pt x="78" y="292"/>
                                      </a:cubicBezTo>
                                      <a:cubicBezTo>
                                        <a:pt x="79" y="292"/>
                                        <a:pt x="80" y="292"/>
                                        <a:pt x="81" y="292"/>
                                      </a:cubicBezTo>
                                      <a:cubicBezTo>
                                        <a:pt x="84" y="293"/>
                                        <a:pt x="84" y="293"/>
                                        <a:pt x="84" y="293"/>
                                      </a:cubicBezTo>
                                      <a:cubicBezTo>
                                        <a:pt x="85" y="292"/>
                                        <a:pt x="85" y="292"/>
                                        <a:pt x="85" y="292"/>
                                      </a:cubicBezTo>
                                      <a:cubicBezTo>
                                        <a:pt x="85" y="292"/>
                                        <a:pt x="87" y="292"/>
                                        <a:pt x="87" y="292"/>
                                      </a:cubicBezTo>
                                      <a:cubicBezTo>
                                        <a:pt x="89" y="292"/>
                                        <a:pt x="86" y="292"/>
                                        <a:pt x="88" y="292"/>
                                      </a:cubicBezTo>
                                      <a:cubicBezTo>
                                        <a:pt x="89" y="292"/>
                                        <a:pt x="91" y="292"/>
                                        <a:pt x="92" y="292"/>
                                      </a:cubicBezTo>
                                      <a:cubicBezTo>
                                        <a:pt x="93" y="292"/>
                                        <a:pt x="93" y="292"/>
                                        <a:pt x="94" y="292"/>
                                      </a:cubicBezTo>
                                      <a:cubicBezTo>
                                        <a:pt x="94" y="292"/>
                                        <a:pt x="94" y="292"/>
                                        <a:pt x="95" y="292"/>
                                      </a:cubicBezTo>
                                      <a:cubicBezTo>
                                        <a:pt x="97" y="292"/>
                                        <a:pt x="98" y="292"/>
                                        <a:pt x="99" y="292"/>
                                      </a:cubicBezTo>
                                      <a:cubicBezTo>
                                        <a:pt x="100" y="292"/>
                                        <a:pt x="95" y="292"/>
                                        <a:pt x="99" y="292"/>
                                      </a:cubicBezTo>
                                      <a:cubicBezTo>
                                        <a:pt x="100" y="292"/>
                                        <a:pt x="100" y="292"/>
                                        <a:pt x="101" y="292"/>
                                      </a:cubicBezTo>
                                      <a:cubicBezTo>
                                        <a:pt x="102" y="292"/>
                                        <a:pt x="102" y="292"/>
                                        <a:pt x="103" y="292"/>
                                      </a:cubicBezTo>
                                      <a:cubicBezTo>
                                        <a:pt x="104" y="292"/>
                                        <a:pt x="105" y="292"/>
                                        <a:pt x="105" y="292"/>
                                      </a:cubicBezTo>
                                      <a:cubicBezTo>
                                        <a:pt x="106" y="292"/>
                                        <a:pt x="107" y="292"/>
                                        <a:pt x="108" y="292"/>
                                      </a:cubicBezTo>
                                      <a:cubicBezTo>
                                        <a:pt x="108" y="292"/>
                                        <a:pt x="109" y="292"/>
                                        <a:pt x="109" y="292"/>
                                      </a:cubicBezTo>
                                      <a:cubicBezTo>
                                        <a:pt x="110" y="292"/>
                                        <a:pt x="111" y="293"/>
                                        <a:pt x="112" y="293"/>
                                      </a:cubicBezTo>
                                      <a:cubicBezTo>
                                        <a:pt x="113" y="293"/>
                                        <a:pt x="114" y="293"/>
                                        <a:pt x="115" y="293"/>
                                      </a:cubicBezTo>
                                      <a:cubicBezTo>
                                        <a:pt x="115" y="293"/>
                                        <a:pt x="116" y="293"/>
                                        <a:pt x="116" y="293"/>
                                      </a:cubicBezTo>
                                      <a:cubicBezTo>
                                        <a:pt x="116" y="292"/>
                                        <a:pt x="118" y="292"/>
                                        <a:pt x="121" y="292"/>
                                      </a:cubicBezTo>
                                      <a:cubicBezTo>
                                        <a:pt x="121" y="292"/>
                                        <a:pt x="122" y="292"/>
                                        <a:pt x="122" y="292"/>
                                      </a:cubicBezTo>
                                      <a:cubicBezTo>
                                        <a:pt x="122" y="292"/>
                                        <a:pt x="122" y="292"/>
                                        <a:pt x="122" y="292"/>
                                      </a:cubicBezTo>
                                      <a:cubicBezTo>
                                        <a:pt x="126" y="292"/>
                                        <a:pt x="135" y="292"/>
                                        <a:pt x="141" y="293"/>
                                      </a:cubicBezTo>
                                      <a:cubicBezTo>
                                        <a:pt x="143" y="292"/>
                                        <a:pt x="147" y="292"/>
                                        <a:pt x="149" y="292"/>
                                      </a:cubicBezTo>
                                      <a:cubicBezTo>
                                        <a:pt x="149" y="293"/>
                                        <a:pt x="148" y="293"/>
                                        <a:pt x="147" y="293"/>
                                      </a:cubicBezTo>
                                      <a:cubicBezTo>
                                        <a:pt x="150" y="293"/>
                                        <a:pt x="150" y="293"/>
                                        <a:pt x="150" y="293"/>
                                      </a:cubicBezTo>
                                      <a:cubicBezTo>
                                        <a:pt x="151" y="293"/>
                                        <a:pt x="152" y="293"/>
                                        <a:pt x="154" y="293"/>
                                      </a:cubicBezTo>
                                      <a:cubicBezTo>
                                        <a:pt x="153" y="293"/>
                                        <a:pt x="153" y="293"/>
                                        <a:pt x="153" y="293"/>
                                      </a:cubicBezTo>
                                      <a:cubicBezTo>
                                        <a:pt x="156" y="293"/>
                                        <a:pt x="159" y="293"/>
                                        <a:pt x="163" y="293"/>
                                      </a:cubicBezTo>
                                      <a:cubicBezTo>
                                        <a:pt x="164" y="293"/>
                                        <a:pt x="165" y="293"/>
                                        <a:pt x="167" y="293"/>
                                      </a:cubicBezTo>
                                      <a:cubicBezTo>
                                        <a:pt x="167" y="293"/>
                                        <a:pt x="165" y="292"/>
                                        <a:pt x="165" y="292"/>
                                      </a:cubicBezTo>
                                      <a:cubicBezTo>
                                        <a:pt x="166" y="292"/>
                                        <a:pt x="167" y="292"/>
                                        <a:pt x="168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7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9" y="292"/>
                                      </a:cubicBezTo>
                                      <a:cubicBezTo>
                                        <a:pt x="169" y="292"/>
                                        <a:pt x="170" y="292"/>
                                        <a:pt x="170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8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8" y="292"/>
                                      </a:cubicBezTo>
                                      <a:cubicBezTo>
                                        <a:pt x="169" y="292"/>
                                        <a:pt x="169" y="292"/>
                                        <a:pt x="169" y="292"/>
                                      </a:cubicBezTo>
                                      <a:cubicBezTo>
                                        <a:pt x="170" y="292"/>
                                        <a:pt x="170" y="292"/>
                                        <a:pt x="171" y="292"/>
                                      </a:cubicBezTo>
                                      <a:cubicBezTo>
                                        <a:pt x="171" y="292"/>
                                        <a:pt x="171" y="292"/>
                                        <a:pt x="171" y="292"/>
                                      </a:cubicBezTo>
                                      <a:cubicBezTo>
                                        <a:pt x="171" y="292"/>
                                        <a:pt x="172" y="292"/>
                                        <a:pt x="172" y="293"/>
                                      </a:cubicBezTo>
                                      <a:cubicBezTo>
                                        <a:pt x="172" y="293"/>
                                        <a:pt x="172" y="293"/>
                                        <a:pt x="172" y="293"/>
                                      </a:cubicBezTo>
                                      <a:cubicBezTo>
                                        <a:pt x="172" y="293"/>
                                        <a:pt x="171" y="293"/>
                                        <a:pt x="171" y="293"/>
                                      </a:cubicBezTo>
                                      <a:cubicBezTo>
                                        <a:pt x="171" y="293"/>
                                        <a:pt x="170" y="293"/>
                                        <a:pt x="170" y="293"/>
                                      </a:cubicBezTo>
                                      <a:cubicBezTo>
                                        <a:pt x="170" y="293"/>
                                        <a:pt x="170" y="293"/>
                                        <a:pt x="169" y="293"/>
                                      </a:cubicBezTo>
                                      <a:cubicBezTo>
                                        <a:pt x="172" y="293"/>
                                        <a:pt x="174" y="293"/>
                                        <a:pt x="175" y="293"/>
                                      </a:cubicBezTo>
                                      <a:cubicBezTo>
                                        <a:pt x="175" y="293"/>
                                        <a:pt x="175" y="293"/>
                                        <a:pt x="177" y="293"/>
                                      </a:cubicBezTo>
                                      <a:cubicBezTo>
                                        <a:pt x="177" y="293"/>
                                        <a:pt x="177" y="293"/>
                                        <a:pt x="177" y="293"/>
                                      </a:cubicBezTo>
                                      <a:cubicBezTo>
                                        <a:pt x="181" y="293"/>
                                        <a:pt x="178" y="293"/>
                                        <a:pt x="181" y="293"/>
                                      </a:cubicBezTo>
                                      <a:cubicBezTo>
                                        <a:pt x="182" y="293"/>
                                        <a:pt x="184" y="293"/>
                                        <a:pt x="185" y="293"/>
                                      </a:cubicBezTo>
                                      <a:cubicBezTo>
                                        <a:pt x="186" y="293"/>
                                        <a:pt x="186" y="293"/>
                                        <a:pt x="187" y="293"/>
                                      </a:cubicBezTo>
                                      <a:cubicBezTo>
                                        <a:pt x="187" y="293"/>
                                        <a:pt x="187" y="293"/>
                                        <a:pt x="187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90" y="292"/>
                                        <a:pt x="193" y="292"/>
                                        <a:pt x="198" y="292"/>
                                      </a:cubicBezTo>
                                      <a:cubicBezTo>
                                        <a:pt x="201" y="292"/>
                                        <a:pt x="204" y="292"/>
                                        <a:pt x="207" y="292"/>
                                      </a:cubicBezTo>
                                      <a:cubicBezTo>
                                        <a:pt x="210" y="292"/>
                                        <a:pt x="213" y="292"/>
                                        <a:pt x="216" y="292"/>
                                      </a:cubicBezTo>
                                      <a:cubicBezTo>
                                        <a:pt x="218" y="292"/>
                                        <a:pt x="219" y="292"/>
                                        <a:pt x="220" y="292"/>
                                      </a:cubicBezTo>
                                      <a:cubicBezTo>
                                        <a:pt x="220" y="291"/>
                                        <a:pt x="220" y="292"/>
                                        <a:pt x="220" y="291"/>
                                      </a:cubicBezTo>
                                      <a:cubicBezTo>
                                        <a:pt x="221" y="291"/>
                                        <a:pt x="223" y="292"/>
                                        <a:pt x="224" y="292"/>
                                      </a:cubicBezTo>
                                      <a:cubicBezTo>
                                        <a:pt x="225" y="292"/>
                                        <a:pt x="227" y="291"/>
                                        <a:pt x="229" y="289"/>
                                      </a:cubicBezTo>
                                      <a:cubicBezTo>
                                        <a:pt x="227" y="288"/>
                                        <a:pt x="226" y="287"/>
                                        <a:pt x="225" y="286"/>
                                      </a:cubicBezTo>
                                      <a:cubicBezTo>
                                        <a:pt x="225" y="285"/>
                                        <a:pt x="225" y="285"/>
                                        <a:pt x="226" y="285"/>
                                      </a:cubicBezTo>
                                      <a:cubicBezTo>
                                        <a:pt x="227" y="285"/>
                                        <a:pt x="227" y="285"/>
                                        <a:pt x="228" y="285"/>
                                      </a:cubicBezTo>
                                      <a:cubicBezTo>
                                        <a:pt x="228" y="285"/>
                                        <a:pt x="229" y="285"/>
                                        <a:pt x="229" y="285"/>
                                      </a:cubicBezTo>
                                      <a:cubicBezTo>
                                        <a:pt x="229" y="285"/>
                                        <a:pt x="230" y="285"/>
                                        <a:pt x="230" y="285"/>
                                      </a:cubicBezTo>
                                      <a:cubicBezTo>
                                        <a:pt x="231" y="285"/>
                                        <a:pt x="231" y="285"/>
                                        <a:pt x="232" y="285"/>
                                      </a:cubicBezTo>
                                      <a:cubicBezTo>
                                        <a:pt x="236" y="286"/>
                                        <a:pt x="245" y="290"/>
                                        <a:pt x="247" y="290"/>
                                      </a:cubicBezTo>
                                      <a:cubicBezTo>
                                        <a:pt x="247" y="290"/>
                                        <a:pt x="247" y="290"/>
                                        <a:pt x="247" y="290"/>
                                      </a:cubicBezTo>
                                      <a:cubicBezTo>
                                        <a:pt x="247" y="290"/>
                                        <a:pt x="247" y="290"/>
                                        <a:pt x="247" y="290"/>
                                      </a:cubicBezTo>
                                      <a:cubicBezTo>
                                        <a:pt x="247" y="291"/>
                                        <a:pt x="246" y="290"/>
                                        <a:pt x="247" y="291"/>
                                      </a:cubicBezTo>
                                      <a:cubicBezTo>
                                        <a:pt x="248" y="292"/>
                                        <a:pt x="248" y="292"/>
                                        <a:pt x="249" y="292"/>
                                      </a:cubicBezTo>
                                      <a:cubicBezTo>
                                        <a:pt x="250" y="291"/>
                                        <a:pt x="250" y="291"/>
                                        <a:pt x="250" y="290"/>
                                      </a:cubicBezTo>
                                      <a:cubicBezTo>
                                        <a:pt x="249" y="290"/>
                                        <a:pt x="249" y="289"/>
                                        <a:pt x="249" y="289"/>
                                      </a:cubicBezTo>
                                      <a:cubicBezTo>
                                        <a:pt x="249" y="289"/>
                                        <a:pt x="249" y="289"/>
                                        <a:pt x="249" y="289"/>
                                      </a:cubicBezTo>
                                      <a:cubicBezTo>
                                        <a:pt x="251" y="289"/>
                                        <a:pt x="254" y="290"/>
                                        <a:pt x="254" y="290"/>
                                      </a:cubicBezTo>
                                      <a:cubicBezTo>
                                        <a:pt x="255" y="290"/>
                                        <a:pt x="255" y="289"/>
                                        <a:pt x="256" y="289"/>
                                      </a:cubicBezTo>
                                      <a:cubicBezTo>
                                        <a:pt x="256" y="290"/>
                                        <a:pt x="257" y="290"/>
                                        <a:pt x="259" y="291"/>
                                      </a:cubicBezTo>
                                      <a:cubicBezTo>
                                        <a:pt x="258" y="292"/>
                                        <a:pt x="258" y="292"/>
                                        <a:pt x="258" y="292"/>
                                      </a:cubicBezTo>
                                      <a:cubicBezTo>
                                        <a:pt x="259" y="293"/>
                                        <a:pt x="260" y="293"/>
                                        <a:pt x="261" y="293"/>
                                      </a:cubicBezTo>
                                      <a:cubicBezTo>
                                        <a:pt x="264" y="293"/>
                                        <a:pt x="267" y="293"/>
                                        <a:pt x="270" y="293"/>
                                      </a:cubicBezTo>
                                      <a:cubicBezTo>
                                        <a:pt x="274" y="292"/>
                                        <a:pt x="277" y="291"/>
                                        <a:pt x="277" y="289"/>
                                      </a:cubicBezTo>
                                      <a:cubicBezTo>
                                        <a:pt x="278" y="290"/>
                                        <a:pt x="278" y="290"/>
                                        <a:pt x="279" y="290"/>
                                      </a:cubicBezTo>
                                      <a:cubicBezTo>
                                        <a:pt x="282" y="286"/>
                                        <a:pt x="288" y="281"/>
                                        <a:pt x="293" y="277"/>
                                      </a:cubicBezTo>
                                      <a:cubicBezTo>
                                        <a:pt x="295" y="278"/>
                                        <a:pt x="296" y="277"/>
                                        <a:pt x="297" y="279"/>
                                      </a:cubicBezTo>
                                      <a:cubicBezTo>
                                        <a:pt x="297" y="279"/>
                                        <a:pt x="298" y="284"/>
                                        <a:pt x="298" y="288"/>
                                      </a:cubicBezTo>
                                      <a:cubicBezTo>
                                        <a:pt x="299" y="286"/>
                                        <a:pt x="299" y="285"/>
                                        <a:pt x="299" y="285"/>
                                      </a:cubicBezTo>
                                      <a:cubicBezTo>
                                        <a:pt x="299" y="285"/>
                                        <a:pt x="299" y="285"/>
                                        <a:pt x="299" y="285"/>
                                      </a:cubicBezTo>
                                      <a:cubicBezTo>
                                        <a:pt x="299" y="284"/>
                                        <a:pt x="299" y="283"/>
                                        <a:pt x="299" y="283"/>
                                      </a:cubicBezTo>
                                      <a:cubicBezTo>
                                        <a:pt x="299" y="283"/>
                                        <a:pt x="299" y="285"/>
                                        <a:pt x="299" y="286"/>
                                      </a:cubicBezTo>
                                      <a:cubicBezTo>
                                        <a:pt x="299" y="281"/>
                                        <a:pt x="299" y="278"/>
                                        <a:pt x="299" y="273"/>
                                      </a:cubicBezTo>
                                      <a:cubicBezTo>
                                        <a:pt x="299" y="273"/>
                                        <a:pt x="299" y="274"/>
                                        <a:pt x="299" y="274"/>
                                      </a:cubicBezTo>
                                      <a:cubicBezTo>
                                        <a:pt x="299" y="274"/>
                                        <a:pt x="299" y="274"/>
                                        <a:pt x="299" y="274"/>
                                      </a:cubicBezTo>
                                      <a:cubicBezTo>
                                        <a:pt x="299" y="266"/>
                                        <a:pt x="299" y="270"/>
                                        <a:pt x="299" y="265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1"/>
                                      </a:cubicBezTo>
                                      <a:cubicBezTo>
                                        <a:pt x="299" y="260"/>
                                        <a:pt x="299" y="259"/>
                                        <a:pt x="299" y="259"/>
                                      </a:cubicBezTo>
                                      <a:cubicBezTo>
                                        <a:pt x="299" y="259"/>
                                        <a:pt x="299" y="261"/>
                                        <a:pt x="299" y="261"/>
                                      </a:cubicBezTo>
                                      <a:cubicBezTo>
                                        <a:pt x="299" y="257"/>
                                        <a:pt x="300" y="252"/>
                                        <a:pt x="300" y="250"/>
                                      </a:cubicBezTo>
                                      <a:cubicBezTo>
                                        <a:pt x="300" y="252"/>
                                        <a:pt x="300" y="252"/>
                                        <a:pt x="300" y="252"/>
                                      </a:cubicBezTo>
                                      <a:cubicBezTo>
                                        <a:pt x="300" y="251"/>
                                        <a:pt x="300" y="250"/>
                                        <a:pt x="300" y="248"/>
                                      </a:cubicBezTo>
                                      <a:cubicBezTo>
                                        <a:pt x="300" y="250"/>
                                        <a:pt x="300" y="250"/>
                                        <a:pt x="300" y="250"/>
                                      </a:cubicBezTo>
                                      <a:cubicBezTo>
                                        <a:pt x="300" y="248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299" y="247"/>
                                      </a:cubicBezTo>
                                      <a:cubicBezTo>
                                        <a:pt x="299" y="247"/>
                                        <a:pt x="299" y="247"/>
                                        <a:pt x="299" y="247"/>
                                      </a:cubicBezTo>
                                      <a:cubicBezTo>
                                        <a:pt x="299" y="247"/>
                                        <a:pt x="299" y="246"/>
                                        <a:pt x="299" y="245"/>
                                      </a:cubicBezTo>
                                      <a:cubicBezTo>
                                        <a:pt x="299" y="243"/>
                                        <a:pt x="299" y="239"/>
                                        <a:pt x="299" y="239"/>
                                      </a:cubicBezTo>
                                      <a:cubicBezTo>
                                        <a:pt x="299" y="241"/>
                                        <a:pt x="299" y="241"/>
                                        <a:pt x="299" y="241"/>
                                      </a:cubicBezTo>
                                      <a:cubicBezTo>
                                        <a:pt x="299" y="241"/>
                                        <a:pt x="299" y="241"/>
                                        <a:pt x="299" y="241"/>
                                      </a:cubicBezTo>
                                      <a:cubicBezTo>
                                        <a:pt x="300" y="241"/>
                                        <a:pt x="300" y="241"/>
                                        <a:pt x="300" y="241"/>
                                      </a:cubicBezTo>
                                      <a:cubicBezTo>
                                        <a:pt x="300" y="241"/>
                                        <a:pt x="300" y="241"/>
                                        <a:pt x="300" y="242"/>
                                      </a:cubicBezTo>
                                      <a:cubicBezTo>
                                        <a:pt x="300" y="241"/>
                                        <a:pt x="300" y="240"/>
                                        <a:pt x="300" y="239"/>
                                      </a:cubicBezTo>
                                      <a:cubicBezTo>
                                        <a:pt x="300" y="239"/>
                                        <a:pt x="300" y="239"/>
                                        <a:pt x="300" y="239"/>
                                      </a:cubicBezTo>
                                      <a:cubicBezTo>
                                        <a:pt x="300" y="239"/>
                                        <a:pt x="300" y="240"/>
                                        <a:pt x="300" y="240"/>
                                      </a:cubicBezTo>
                                      <a:cubicBezTo>
                                        <a:pt x="300" y="234"/>
                                        <a:pt x="299" y="237"/>
                                        <a:pt x="300" y="231"/>
                                      </a:cubicBezTo>
                                      <a:cubicBezTo>
                                        <a:pt x="300" y="231"/>
                                        <a:pt x="300" y="231"/>
                                        <a:pt x="300" y="231"/>
                                      </a:cubicBezTo>
                                      <a:cubicBezTo>
                                        <a:pt x="300" y="231"/>
                                        <a:pt x="300" y="230"/>
                                        <a:pt x="300" y="229"/>
                                      </a:cubicBezTo>
                                      <a:cubicBezTo>
                                        <a:pt x="300" y="230"/>
                                        <a:pt x="300" y="230"/>
                                        <a:pt x="300" y="230"/>
                                      </a:cubicBezTo>
                                      <a:cubicBezTo>
                                        <a:pt x="300" y="230"/>
                                        <a:pt x="300" y="229"/>
                                        <a:pt x="299" y="228"/>
                                      </a:cubicBezTo>
                                      <a:cubicBezTo>
                                        <a:pt x="300" y="224"/>
                                        <a:pt x="299" y="223"/>
                                        <a:pt x="299" y="221"/>
                                      </a:cubicBezTo>
                                      <a:cubicBezTo>
                                        <a:pt x="299" y="224"/>
                                        <a:pt x="299" y="224"/>
                                        <a:pt x="299" y="224"/>
                                      </a:cubicBezTo>
                                      <a:cubicBezTo>
                                        <a:pt x="299" y="223"/>
                                        <a:pt x="299" y="221"/>
                                        <a:pt x="299" y="218"/>
                                      </a:cubicBezTo>
                                      <a:cubicBezTo>
                                        <a:pt x="299" y="218"/>
                                        <a:pt x="299" y="218"/>
                                        <a:pt x="299" y="218"/>
                                      </a:cubicBezTo>
                                      <a:cubicBezTo>
                                        <a:pt x="299" y="218"/>
                                        <a:pt x="299" y="218"/>
                                        <a:pt x="299" y="219"/>
                                      </a:cubicBezTo>
                                      <a:cubicBezTo>
                                        <a:pt x="299" y="216"/>
                                        <a:pt x="300" y="212"/>
                                        <a:pt x="299" y="209"/>
                                      </a:cubicBezTo>
                                      <a:cubicBezTo>
                                        <a:pt x="300" y="207"/>
                                        <a:pt x="300" y="208"/>
                                        <a:pt x="300" y="207"/>
                                      </a:cubicBezTo>
                                      <a:cubicBezTo>
                                        <a:pt x="300" y="202"/>
                                        <a:pt x="300" y="202"/>
                                        <a:pt x="300" y="197"/>
                                      </a:cubicBezTo>
                                      <a:cubicBezTo>
                                        <a:pt x="300" y="197"/>
                                        <a:pt x="300" y="197"/>
                                        <a:pt x="300" y="197"/>
                                      </a:cubicBezTo>
                                      <a:cubicBezTo>
                                        <a:pt x="300" y="197"/>
                                        <a:pt x="300" y="197"/>
                                        <a:pt x="300" y="195"/>
                                      </a:cubicBezTo>
                                      <a:cubicBezTo>
                                        <a:pt x="300" y="203"/>
                                        <a:pt x="300" y="203"/>
                                        <a:pt x="300" y="203"/>
                                      </a:cubicBezTo>
                                      <a:cubicBezTo>
                                        <a:pt x="299" y="198"/>
                                        <a:pt x="299" y="198"/>
                                        <a:pt x="299" y="198"/>
                                      </a:cubicBezTo>
                                      <a:cubicBezTo>
                                        <a:pt x="299" y="200"/>
                                        <a:pt x="300" y="203"/>
                                        <a:pt x="299" y="204"/>
                                      </a:cubicBezTo>
                                      <a:cubicBezTo>
                                        <a:pt x="299" y="203"/>
                                        <a:pt x="299" y="202"/>
                                        <a:pt x="299" y="202"/>
                                      </a:cubicBezTo>
                                      <a:cubicBezTo>
                                        <a:pt x="299" y="202"/>
                                        <a:pt x="299" y="203"/>
                                        <a:pt x="299" y="203"/>
                                      </a:cubicBezTo>
                                      <a:cubicBezTo>
                                        <a:pt x="300" y="200"/>
                                        <a:pt x="299" y="197"/>
                                        <a:pt x="299" y="193"/>
                                      </a:cubicBezTo>
                                      <a:cubicBezTo>
                                        <a:pt x="300" y="193"/>
                                        <a:pt x="300" y="193"/>
                                        <a:pt x="300" y="193"/>
                                      </a:cubicBezTo>
                                      <a:cubicBezTo>
                                        <a:pt x="300" y="187"/>
                                        <a:pt x="300" y="182"/>
                                        <a:pt x="300" y="175"/>
                                      </a:cubicBezTo>
                                      <a:cubicBezTo>
                                        <a:pt x="300" y="177"/>
                                        <a:pt x="300" y="177"/>
                                        <a:pt x="300" y="177"/>
                                      </a:cubicBezTo>
                                      <a:cubicBezTo>
                                        <a:pt x="299" y="176"/>
                                        <a:pt x="300" y="172"/>
                                        <a:pt x="300" y="170"/>
                                      </a:cubicBezTo>
                                      <a:cubicBezTo>
                                        <a:pt x="300" y="170"/>
                                        <a:pt x="300" y="170"/>
                                        <a:pt x="300" y="170"/>
                                      </a:cubicBezTo>
                                      <a:cubicBezTo>
                                        <a:pt x="300" y="170"/>
                                        <a:pt x="300" y="169"/>
                                        <a:pt x="300" y="168"/>
                                      </a:cubicBezTo>
                                      <a:cubicBezTo>
                                        <a:pt x="300" y="168"/>
                                        <a:pt x="300" y="168"/>
                                        <a:pt x="300" y="168"/>
                                      </a:cubicBezTo>
                                      <a:cubicBezTo>
                                        <a:pt x="300" y="168"/>
                                        <a:pt x="300" y="162"/>
                                        <a:pt x="300" y="161"/>
                                      </a:cubicBezTo>
                                      <a:cubicBezTo>
                                        <a:pt x="300" y="158"/>
                                        <a:pt x="300" y="158"/>
                                        <a:pt x="300" y="158"/>
                                      </a:cubicBezTo>
                                      <a:cubicBezTo>
                                        <a:pt x="300" y="152"/>
                                        <a:pt x="299" y="151"/>
                                        <a:pt x="299" y="145"/>
                                      </a:cubicBezTo>
                                      <a:cubicBezTo>
                                        <a:pt x="299" y="145"/>
                                        <a:pt x="299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8"/>
                                      </a:cubicBezTo>
                                      <a:cubicBezTo>
                                        <a:pt x="300" y="146"/>
                                        <a:pt x="300" y="144"/>
                                        <a:pt x="300" y="144"/>
                                      </a:cubicBezTo>
                                      <a:cubicBezTo>
                                        <a:pt x="300" y="143"/>
                                        <a:pt x="299" y="139"/>
                                        <a:pt x="300" y="137"/>
                                      </a:cubicBezTo>
                                      <a:cubicBezTo>
                                        <a:pt x="300" y="136"/>
                                        <a:pt x="299" y="136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3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3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1"/>
                                        <a:pt x="299" y="131"/>
                                      </a:cubicBezTo>
                                      <a:cubicBezTo>
                                        <a:pt x="299" y="131"/>
                                        <a:pt x="299" y="131"/>
                                        <a:pt x="299" y="132"/>
                                      </a:cubicBezTo>
                                      <a:cubicBezTo>
                                        <a:pt x="300" y="126"/>
                                        <a:pt x="299" y="115"/>
                                        <a:pt x="300" y="110"/>
                                      </a:cubicBezTo>
                                      <a:cubicBezTo>
                                        <a:pt x="300" y="105"/>
                                        <a:pt x="299" y="100"/>
                                        <a:pt x="299" y="96"/>
                                      </a:cubicBezTo>
                                      <a:cubicBezTo>
                                        <a:pt x="299" y="96"/>
                                        <a:pt x="300" y="96"/>
                                        <a:pt x="299" y="97"/>
                                      </a:cubicBezTo>
                                      <a:cubicBezTo>
                                        <a:pt x="300" y="91"/>
                                        <a:pt x="299" y="93"/>
                                        <a:pt x="299" y="87"/>
                                      </a:cubicBezTo>
                                      <a:cubicBezTo>
                                        <a:pt x="299" y="87"/>
                                        <a:pt x="299" y="86"/>
                                        <a:pt x="299" y="86"/>
                                      </a:cubicBezTo>
                                      <a:cubicBezTo>
                                        <a:pt x="299" y="86"/>
                                        <a:pt x="299" y="87"/>
                                        <a:pt x="299" y="88"/>
                                      </a:cubicBezTo>
                                      <a:cubicBezTo>
                                        <a:pt x="299" y="88"/>
                                        <a:pt x="299" y="89"/>
                                        <a:pt x="299" y="89"/>
                                      </a:cubicBezTo>
                                      <a:cubicBezTo>
                                        <a:pt x="299" y="89"/>
                                        <a:pt x="299" y="89"/>
                                        <a:pt x="299" y="89"/>
                                      </a:cubicBezTo>
                                      <a:cubicBezTo>
                                        <a:pt x="300" y="88"/>
                                        <a:pt x="299" y="81"/>
                                        <a:pt x="300" y="77"/>
                                      </a:cubicBezTo>
                                      <a:cubicBezTo>
                                        <a:pt x="300" y="78"/>
                                        <a:pt x="300" y="78"/>
                                        <a:pt x="300" y="78"/>
                                      </a:cubicBezTo>
                                      <a:cubicBezTo>
                                        <a:pt x="300" y="75"/>
                                        <a:pt x="299" y="70"/>
                                        <a:pt x="299" y="65"/>
                                      </a:cubicBezTo>
                                      <a:cubicBezTo>
                                        <a:pt x="299" y="65"/>
                                        <a:pt x="299" y="65"/>
                                        <a:pt x="299" y="65"/>
                                      </a:cubicBezTo>
                                      <a:cubicBezTo>
                                        <a:pt x="299" y="65"/>
                                        <a:pt x="300" y="65"/>
                                        <a:pt x="300" y="65"/>
                                      </a:cubicBezTo>
                                      <a:cubicBezTo>
                                        <a:pt x="299" y="62"/>
                                        <a:pt x="299" y="55"/>
                                        <a:pt x="299" y="50"/>
                                      </a:cubicBezTo>
                                      <a:cubicBezTo>
                                        <a:pt x="299" y="51"/>
                                        <a:pt x="299" y="52"/>
                                        <a:pt x="299" y="52"/>
                                      </a:cubicBezTo>
                                      <a:cubicBezTo>
                                        <a:pt x="299" y="52"/>
                                        <a:pt x="299" y="52"/>
                                        <a:pt x="299" y="51"/>
                                      </a:cubicBezTo>
                                      <a:cubicBezTo>
                                        <a:pt x="299" y="49"/>
                                        <a:pt x="299" y="52"/>
                                        <a:pt x="299" y="47"/>
                                      </a:cubicBezTo>
                                      <a:cubicBezTo>
                                        <a:pt x="299" y="46"/>
                                        <a:pt x="299" y="43"/>
                                        <a:pt x="299" y="42"/>
                                      </a:cubicBezTo>
                                      <a:cubicBezTo>
                                        <a:pt x="299" y="47"/>
                                        <a:pt x="299" y="47"/>
                                        <a:pt x="299" y="47"/>
                                      </a:cubicBezTo>
                                      <a:cubicBezTo>
                                        <a:pt x="300" y="44"/>
                                        <a:pt x="299" y="41"/>
                                        <a:pt x="299" y="39"/>
                                      </a:cubicBezTo>
                                      <a:cubicBezTo>
                                        <a:pt x="299" y="39"/>
                                        <a:pt x="299" y="39"/>
                                        <a:pt x="299" y="39"/>
                                      </a:cubicBezTo>
                                      <a:cubicBezTo>
                                        <a:pt x="299" y="33"/>
                                        <a:pt x="299" y="33"/>
                                        <a:pt x="299" y="26"/>
                                      </a:cubicBezTo>
                                      <a:cubicBezTo>
                                        <a:pt x="299" y="26"/>
                                        <a:pt x="299" y="26"/>
                                        <a:pt x="299" y="26"/>
                                      </a:cubicBezTo>
                                      <a:cubicBezTo>
                                        <a:pt x="298" y="23"/>
                                        <a:pt x="299" y="23"/>
                                        <a:pt x="299" y="19"/>
                                      </a:cubicBezTo>
                                      <a:cubicBezTo>
                                        <a:pt x="299" y="18"/>
                                        <a:pt x="299" y="18"/>
                                        <a:pt x="299" y="18"/>
                                      </a:cubicBezTo>
                                      <a:cubicBezTo>
                                        <a:pt x="299" y="17"/>
                                        <a:pt x="299" y="14"/>
                                        <a:pt x="299" y="10"/>
                                      </a:cubicBezTo>
                                      <a:cubicBezTo>
                                        <a:pt x="298" y="11"/>
                                        <a:pt x="298" y="11"/>
                                        <a:pt x="298" y="11"/>
                                      </a:cubicBezTo>
                                      <a:cubicBezTo>
                                        <a:pt x="298" y="11"/>
                                        <a:pt x="297" y="11"/>
                                        <a:pt x="297" y="11"/>
                                      </a:cubicBezTo>
                                      <a:cubicBezTo>
                                        <a:pt x="297" y="11"/>
                                        <a:pt x="297" y="11"/>
                                        <a:pt x="297" y="11"/>
                                      </a:cubicBezTo>
                                      <a:cubicBezTo>
                                        <a:pt x="296" y="10"/>
                                        <a:pt x="295" y="9"/>
                                        <a:pt x="293" y="7"/>
                                      </a:cubicBezTo>
                                      <a:cubicBezTo>
                                        <a:pt x="295" y="7"/>
                                        <a:pt x="294" y="6"/>
                                        <a:pt x="295" y="6"/>
                                      </a:cubicBezTo>
                                      <a:cubicBezTo>
                                        <a:pt x="295" y="6"/>
                                        <a:pt x="295" y="6"/>
                                        <a:pt x="296" y="7"/>
                                      </a:cubicBezTo>
                                      <a:cubicBezTo>
                                        <a:pt x="297" y="7"/>
                                        <a:pt x="297" y="7"/>
                                        <a:pt x="297" y="7"/>
                                      </a:cubicBezTo>
                                      <a:cubicBezTo>
                                        <a:pt x="297" y="6"/>
                                        <a:pt x="297" y="6"/>
                                        <a:pt x="297" y="6"/>
                                      </a:cubicBezTo>
                                      <a:cubicBezTo>
                                        <a:pt x="297" y="6"/>
                                        <a:pt x="298" y="6"/>
                                        <a:pt x="298" y="6"/>
                                      </a:cubicBezTo>
                                      <a:cubicBezTo>
                                        <a:pt x="298" y="6"/>
                                        <a:pt x="298" y="5"/>
                                        <a:pt x="298" y="5"/>
                                      </a:cubicBezTo>
                                      <a:cubicBezTo>
                                        <a:pt x="298" y="5"/>
                                        <a:pt x="298" y="6"/>
                                        <a:pt x="298" y="6"/>
                                      </a:cubicBezTo>
                                      <a:cubicBezTo>
                                        <a:pt x="299" y="6"/>
                                        <a:pt x="299" y="6"/>
                                        <a:pt x="299" y="6"/>
                                      </a:cubicBezTo>
                                      <a:cubicBezTo>
                                        <a:pt x="299" y="6"/>
                                        <a:pt x="298" y="5"/>
                                        <a:pt x="298" y="4"/>
                                      </a:cubicBezTo>
                                      <a:cubicBezTo>
                                        <a:pt x="299" y="3"/>
                                        <a:pt x="297" y="1"/>
                                        <a:pt x="296" y="0"/>
                                      </a:cubicBezTo>
                                      <a:cubicBezTo>
                                        <a:pt x="295" y="0"/>
                                        <a:pt x="294" y="0"/>
                                        <a:pt x="293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9" name="Picture 1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778" y="903288"/>
                                  <a:ext cx="3042168" cy="2066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554398" id="Note Backing" o:spid="_x0000_s1026" alt="Note Backing Graphic" style="position:absolute;margin-left:28.1pt;margin-top:18pt;width:223.2pt;height:214.55pt;z-index:-251658241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" o:allowincell="f">
                      <v:shape id="Freeform 188" o:spid="_x0000_s1027" style="position:absolute;width:33877;height:33083;visibility:visible;mso-wrap-style:square;v-text-anchor:top" coordsize="30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tacQA&#10;AADcAAAADwAAAGRycy9kb3ducmV2LnhtbESPTW/CMAyG75P4D5GRuI2UHRAqBDQhEBOHagN29xrT&#10;dDRO1QQo+/XzYdJutvx+PF6set+oG3WxDmxgMs5AEZfB1lwZOB23zzNQMSFbbAKTgQdFWC0HTwvM&#10;bbjzB90OqVISwjFHAy6lNtc6lo48xnFoieV2Dp3HJGtXadvhXcJ9o1+ybKo91iwNDltaOyovh6uX&#10;Eu36rw3u9tlp9/1Z/JyL98ujMGY07F/noBL16V/8536zgj8TWnlGJ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lLWnEAAAA3AAAAA8AAAAAAAAAAAAAAAAAmAIAAGRycy9k&#10;b3ducmV2LnhtbFBLBQYAAAAABAAEAPUAAACJAw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acc7ff [660]" stroked="f">
        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        <o:lock v:ext="edit" verticies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9" o:spid="_x0000_s1028" type="#_x0000_t75" style="position:absolute;left:1727;top:9032;width:30422;height:2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udqjBAAAA3AAAAA8AAABkcnMvZG93bnJldi54bWxET9uKwjAQfV/wH8IIvm1TBRetjSKKoOvD&#10;eukHDM3YFptJaaJWv94sLOzbHM510kVnanGn1lWWFQyjGARxbnXFhYLsvPmcgHAeWWNtmRQ8ycFi&#10;3vtIMdH2wUe6n3whQgi7BBWU3jeJlC4vyaCLbEMcuIttDfoA20LqFh8h3NRyFMdf0mDFoaHEhlYl&#10;5dfTzSiQ5+FubCrTfNPeu8PPOluNX7FSg363nIHw1Pl/8Z97q8P8yRR+nwkX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udqjBAAAA3AAAAA8AAAAAAAAAAAAAAAAAnwIA&#10;AGRycy9kb3ducmV2LnhtbFBLBQYAAAAABAAEAPcAAACNAwAAAAA=&#10;">
                        <v:imagedata r:id="rId9" o:title=""/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411" w:type="dxa"/>
          </w:tcPr>
          <w:p w:rsidR="008E7745" w:rsidRDefault="005A0DC5">
            <w:pPr>
              <w:pStyle w:val="NoteHeading"/>
            </w:pPr>
            <w:r>
              <w:t>Notes:</w:t>
            </w:r>
          </w:p>
          <w:sdt>
            <w:sdtPr>
              <w:id w:val="625590177"/>
              <w:placeholder>
                <w:docPart w:val="E03884909AC3407281C85B75DBFBA07A"/>
              </w:placeholder>
              <w:temporary/>
              <w:showingPlcHdr/>
              <w15:appearance w15:val="hidden"/>
              <w:text/>
            </w:sdtPr>
            <w:sdtContent>
              <w:p w:rsidR="008E7745" w:rsidRDefault="005A0DC5">
                <w:pPr>
                  <w:pStyle w:val="Notes"/>
                </w:pPr>
                <w:r>
                  <w:t>Click here to add notes.</w:t>
                </w:r>
              </w:p>
            </w:sdtContent>
          </w:sdt>
        </w:tc>
      </w:tr>
    </w:tbl>
    <w:p w:rsidR="008E7745" w:rsidRDefault="008E7745">
      <w:pPr>
        <w:pStyle w:val="NoSpacing"/>
      </w:pPr>
    </w:p>
    <w:sectPr w:rsidR="008E774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BF473F"/>
    <w:multiLevelType w:val="hybridMultilevel"/>
    <w:tmpl w:val="74E2A7A6"/>
    <w:lvl w:ilvl="0" w:tplc="73945C0A">
      <w:start w:val="1"/>
      <w:numFmt w:val="decimal"/>
      <w:lvlText w:val="%1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4/30/2016"/>
    <w:docVar w:name="MonthEndA" w:val="5/31/2016"/>
    <w:docVar w:name="MonthEndB" w:val="3/31/2016"/>
    <w:docVar w:name="MonthStart" w:val="4/1/2016"/>
    <w:docVar w:name="MonthStartA" w:val="5/1/2016"/>
    <w:docVar w:name="MonthStartB" w:val="3/1/2016"/>
  </w:docVars>
  <w:rsids>
    <w:rsidRoot w:val="00F97084"/>
    <w:rsid w:val="00020B71"/>
    <w:rsid w:val="000404C8"/>
    <w:rsid w:val="0004192E"/>
    <w:rsid w:val="00091DBB"/>
    <w:rsid w:val="000F3749"/>
    <w:rsid w:val="001B4B24"/>
    <w:rsid w:val="00435EFE"/>
    <w:rsid w:val="005A0DC5"/>
    <w:rsid w:val="005B7998"/>
    <w:rsid w:val="006B1A8A"/>
    <w:rsid w:val="006D506E"/>
    <w:rsid w:val="00805E1B"/>
    <w:rsid w:val="008E7745"/>
    <w:rsid w:val="00AD0C2E"/>
    <w:rsid w:val="00AE50B5"/>
    <w:rsid w:val="00DB56E7"/>
    <w:rsid w:val="00F9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1E9FA7-005E-4BDE-9060-C4F9D7383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table" w:customStyle="1" w:styleId="CalendarTable">
    <w:name w:val="Calendar Table"/>
    <w:basedOn w:val="TableNormal"/>
    <w:uiPriority w:val="99"/>
    <w:pPr>
      <w:spacing w:after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ates">
    <w:name w:val="Dates"/>
    <w:basedOn w:val="Normal"/>
    <w:uiPriority w:val="1"/>
    <w:qFormat/>
    <w:pPr>
      <w:ind w:right="115"/>
      <w:jc w:val="right"/>
    </w:pPr>
    <w:rPr>
      <w:b/>
      <w:color w:val="0659FF" w:themeColor="accent1" w:themeTint="99"/>
    </w:rPr>
  </w:style>
  <w:style w:type="paragraph" w:styleId="NoteHeading">
    <w:name w:val="Note Heading"/>
    <w:basedOn w:val="Normal"/>
    <w:next w:val="Normal"/>
    <w:link w:val="NoteHeadingChar"/>
    <w:uiPriority w:val="1"/>
    <w:unhideWhenUsed/>
    <w:pPr>
      <w:spacing w:before="440" w:after="320"/>
      <w:ind w:left="72" w:right="72"/>
    </w:pPr>
    <w:rPr>
      <w:b/>
      <w:caps/>
      <w:color w:val="002060" w:themeColor="accent1"/>
      <w:sz w:val="36"/>
    </w:rPr>
  </w:style>
  <w:style w:type="character" w:customStyle="1" w:styleId="NoteHeadingChar">
    <w:name w:val="Note Heading Char"/>
    <w:basedOn w:val="DefaultParagraphFont"/>
    <w:link w:val="NoteHeading"/>
    <w:uiPriority w:val="1"/>
    <w:rPr>
      <w:b/>
      <w:caps/>
      <w:color w:val="002060" w:themeColor="accent1"/>
      <w:sz w:val="36"/>
    </w:rPr>
  </w:style>
  <w:style w:type="paragraph" w:customStyle="1" w:styleId="Notes">
    <w:name w:val="Notes"/>
    <w:basedOn w:val="Normal"/>
    <w:qFormat/>
    <w:pPr>
      <w:spacing w:line="516" w:lineRule="auto"/>
      <w:ind w:left="72" w:right="72"/>
    </w:pPr>
    <w:rPr>
      <w:noProof/>
      <w:color w:val="002060" w:themeColor="accent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Year">
    <w:name w:val="Year"/>
    <w:basedOn w:val="Normal"/>
    <w:uiPriority w:val="1"/>
    <w:qFormat/>
    <w:pPr>
      <w:spacing w:before="120"/>
      <w:jc w:val="center"/>
    </w:pPr>
    <w:rPr>
      <w:rFonts w:asciiTheme="majorHAnsi" w:hAnsiTheme="majorHAnsi"/>
      <w:b/>
      <w:caps/>
      <w:color w:val="002060" w:themeColor="accent1"/>
      <w:spacing w:val="-10"/>
      <w:sz w:val="80"/>
      <w:szCs w:val="80"/>
    </w:rPr>
  </w:style>
  <w:style w:type="paragraph" w:customStyle="1" w:styleId="Month">
    <w:name w:val="Month"/>
    <w:basedOn w:val="Normal"/>
    <w:uiPriority w:val="1"/>
    <w:qFormat/>
    <w:pPr>
      <w:spacing w:after="480"/>
      <w:ind w:right="605"/>
      <w:jc w:val="right"/>
    </w:pPr>
    <w:rPr>
      <w:rFonts w:asciiTheme="majorHAnsi" w:hAnsiTheme="majorHAnsi"/>
      <w:b/>
      <w:color w:val="FFFFFF" w:themeColor="background1"/>
      <w:sz w:val="48"/>
      <w:szCs w:val="52"/>
    </w:rPr>
  </w:style>
  <w:style w:type="paragraph" w:customStyle="1" w:styleId="Off-MonthDates">
    <w:name w:val="Off-Month Dates"/>
    <w:basedOn w:val="Normal"/>
    <w:uiPriority w:val="1"/>
    <w:qFormat/>
    <w:pPr>
      <w:ind w:left="29" w:right="29"/>
      <w:jc w:val="center"/>
    </w:pPr>
    <w:rPr>
      <w:b/>
      <w:color w:val="5990FF" w:themeColor="accent1" w:themeTint="66"/>
      <w:sz w:val="26"/>
      <w:szCs w:val="26"/>
    </w:rPr>
  </w:style>
  <w:style w:type="paragraph" w:customStyle="1" w:styleId="Off-Months">
    <w:name w:val="Off-Months"/>
    <w:basedOn w:val="Normal"/>
    <w:uiPriority w:val="1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1"/>
    <w:qFormat/>
    <w:pPr>
      <w:spacing w:after="0" w:line="220" w:lineRule="exact"/>
      <w:jc w:val="center"/>
    </w:pPr>
    <w:rPr>
      <w:b/>
      <w:color w:val="FFFFFF" w:themeColor="background1"/>
      <w:sz w:val="24"/>
      <w:szCs w:val="24"/>
    </w:rPr>
  </w:style>
  <w:style w:type="paragraph" w:customStyle="1" w:styleId="TableText">
    <w:name w:val="Table Text"/>
    <w:basedOn w:val="Normal"/>
    <w:qFormat/>
    <w:pPr>
      <w:spacing w:after="60"/>
      <w:ind w:left="72" w:right="72"/>
    </w:pPr>
    <w:rPr>
      <w:color w:val="002060" w:themeColor="accent1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laughter\AppData\Roaming\Microsoft\Templates\Academic%20calendar%20(one%20month,%20any%20year,%20Su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03884909AC3407281C85B75DBFBA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E0F21A-1025-4781-8ED4-B5394565B339}"/>
      </w:docPartPr>
      <w:docPartBody>
        <w:p w:rsidR="00E76D7E" w:rsidRDefault="00E76D7E">
          <w:pPr>
            <w:pStyle w:val="E03884909AC3407281C85B75DBFBA07A"/>
          </w:pPr>
          <w:r>
            <w:t>Click here to add notes.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D7E"/>
    <w:rsid w:val="00E7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AB615D3FC574B6BAE283A6D4BBF7CBD">
    <w:name w:val="0AB615D3FC574B6BAE283A6D4BBF7CBD"/>
  </w:style>
  <w:style w:type="paragraph" w:customStyle="1" w:styleId="E03884909AC3407281C85B75DBFBA07A">
    <w:name w:val="E03884909AC3407281C85B75DBFBA0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Academic Calendar">
  <a:themeElements>
    <a:clrScheme name="Custom 3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002060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9831F0F2-46CD-4022-884C-5E902CC43F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42D88B-4B09-4F7C-837F-E0D1AA645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Academic calendar (one month, any year, Sunday start)</Template>
  <TotalTime>270</TotalTime>
  <Pages>1</Pages>
  <Words>942</Words>
  <Characters>5374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Seals, Allyson</dc:creator>
  <cp:keywords/>
  <cp:lastModifiedBy>Seals, Allyson</cp:lastModifiedBy>
  <cp:revision>2</cp:revision>
  <cp:lastPrinted>2016-04-06T17:07:00Z</cp:lastPrinted>
  <dcterms:created xsi:type="dcterms:W3CDTF">2016-04-05T19:11:00Z</dcterms:created>
  <dcterms:modified xsi:type="dcterms:W3CDTF">2016-04-06T17:07:00Z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TC028051379991</vt:lpwstr>
  </property>
</Properties>
</file>